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2F" w:rsidRPr="00875737" w:rsidRDefault="0087772F" w:rsidP="00FB2932">
      <w:pPr>
        <w:jc w:val="center"/>
        <w:rPr>
          <w:sz w:val="28"/>
          <w:szCs w:val="28"/>
        </w:rPr>
      </w:pPr>
      <w:r w:rsidRPr="00875737">
        <w:rPr>
          <w:sz w:val="28"/>
          <w:szCs w:val="28"/>
        </w:rPr>
        <w:t>ст. Багаевская Ростовской области</w:t>
      </w:r>
    </w:p>
    <w:p w:rsidR="0087772F" w:rsidRPr="00875737" w:rsidRDefault="0087772F" w:rsidP="00FB2932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875737">
        <w:rPr>
          <w:sz w:val="28"/>
          <w:szCs w:val="28"/>
        </w:rPr>
        <w:t xml:space="preserve">униципальное бюджетное общеобразовательное учреждение </w:t>
      </w:r>
    </w:p>
    <w:p w:rsidR="0087772F" w:rsidRPr="00875737" w:rsidRDefault="0087772F" w:rsidP="00FB2932">
      <w:pPr>
        <w:jc w:val="center"/>
        <w:rPr>
          <w:sz w:val="28"/>
          <w:szCs w:val="28"/>
        </w:rPr>
      </w:pPr>
      <w:r w:rsidRPr="00875737">
        <w:rPr>
          <w:sz w:val="28"/>
          <w:szCs w:val="28"/>
        </w:rPr>
        <w:t>Багаевская средняя общеобразовательная школа № 2</w:t>
      </w:r>
    </w:p>
    <w:p w:rsidR="0087772F" w:rsidRPr="00875737" w:rsidRDefault="0087772F" w:rsidP="00FB2932">
      <w:pPr>
        <w:jc w:val="center"/>
        <w:rPr>
          <w:sz w:val="28"/>
          <w:szCs w:val="28"/>
        </w:rPr>
      </w:pPr>
    </w:p>
    <w:p w:rsidR="0087772F" w:rsidRPr="00875737" w:rsidRDefault="0087772F" w:rsidP="00FB2932">
      <w:pPr>
        <w:jc w:val="center"/>
        <w:rPr>
          <w:sz w:val="28"/>
          <w:szCs w:val="28"/>
        </w:rPr>
      </w:pPr>
    </w:p>
    <w:p w:rsidR="0087772F" w:rsidRPr="00875737" w:rsidRDefault="0087772F" w:rsidP="00FB2932">
      <w:pPr>
        <w:jc w:val="center"/>
        <w:rPr>
          <w:sz w:val="28"/>
          <w:szCs w:val="28"/>
        </w:rPr>
      </w:pPr>
    </w:p>
    <w:p w:rsidR="0087772F" w:rsidRPr="00CA059A" w:rsidRDefault="0087772F" w:rsidP="00FB2932">
      <w:pPr>
        <w:jc w:val="center"/>
        <w:rPr>
          <w:sz w:val="28"/>
          <w:szCs w:val="28"/>
        </w:rPr>
      </w:pPr>
    </w:p>
    <w:p w:rsidR="0087772F" w:rsidRPr="00CA059A" w:rsidRDefault="0087772F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«Утверждаю»</w:t>
      </w:r>
    </w:p>
    <w:p w:rsidR="0087772F" w:rsidRPr="00CA059A" w:rsidRDefault="0087772F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Директор МБОУ БСОШ № 2</w:t>
      </w:r>
    </w:p>
    <w:p w:rsidR="0087772F" w:rsidRPr="00CA059A" w:rsidRDefault="0087772F" w:rsidP="00FB2932">
      <w:pPr>
        <w:ind w:hanging="804"/>
        <w:jc w:val="right"/>
        <w:rPr>
          <w:sz w:val="28"/>
          <w:szCs w:val="28"/>
          <w:u w:val="single"/>
        </w:rPr>
      </w:pPr>
      <w:r w:rsidRPr="00CA059A">
        <w:rPr>
          <w:sz w:val="28"/>
          <w:szCs w:val="28"/>
        </w:rPr>
        <w:t xml:space="preserve">Приказ от  </w:t>
      </w:r>
      <w:r>
        <w:rPr>
          <w:sz w:val="28"/>
          <w:szCs w:val="28"/>
        </w:rPr>
        <w:t>3</w:t>
      </w:r>
      <w:r w:rsidRPr="008E13EB">
        <w:rPr>
          <w:sz w:val="28"/>
          <w:szCs w:val="28"/>
        </w:rPr>
        <w:t>1</w:t>
      </w:r>
      <w:r w:rsidRPr="00CA059A">
        <w:rPr>
          <w:sz w:val="28"/>
          <w:szCs w:val="28"/>
        </w:rPr>
        <w:t>.08.202</w:t>
      </w:r>
      <w:r w:rsidRPr="008E13EB">
        <w:rPr>
          <w:sz w:val="28"/>
          <w:szCs w:val="28"/>
        </w:rPr>
        <w:t>3</w:t>
      </w:r>
      <w:r w:rsidRPr="00CA059A">
        <w:rPr>
          <w:sz w:val="28"/>
          <w:szCs w:val="28"/>
        </w:rPr>
        <w:t xml:space="preserve">   № 1</w:t>
      </w:r>
      <w:r w:rsidRPr="008E13EB">
        <w:rPr>
          <w:sz w:val="28"/>
          <w:szCs w:val="28"/>
        </w:rPr>
        <w:t>33</w:t>
      </w:r>
      <w:r w:rsidRPr="00CA059A">
        <w:rPr>
          <w:sz w:val="28"/>
          <w:szCs w:val="28"/>
        </w:rPr>
        <w:t>/1</w:t>
      </w:r>
    </w:p>
    <w:p w:rsidR="0087772F" w:rsidRPr="00CA059A" w:rsidRDefault="0087772F" w:rsidP="00FB2932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_____________/Н.А. Леванчук/</w:t>
      </w:r>
    </w:p>
    <w:p w:rsidR="0087772F" w:rsidRPr="001F6AA3" w:rsidRDefault="0087772F" w:rsidP="00FB2932">
      <w:pPr>
        <w:ind w:left="805" w:hanging="805"/>
        <w:jc w:val="right"/>
        <w:rPr>
          <w:sz w:val="28"/>
          <w:szCs w:val="28"/>
        </w:rPr>
      </w:pPr>
    </w:p>
    <w:p w:rsidR="0087772F" w:rsidRPr="00875737" w:rsidRDefault="0087772F" w:rsidP="00FB2932">
      <w:pPr>
        <w:jc w:val="both"/>
        <w:rPr>
          <w:sz w:val="28"/>
          <w:szCs w:val="28"/>
        </w:rPr>
      </w:pPr>
    </w:p>
    <w:p w:rsidR="0087772F" w:rsidRPr="00875737" w:rsidRDefault="0087772F" w:rsidP="00FB2932">
      <w:pPr>
        <w:jc w:val="center"/>
        <w:rPr>
          <w:b/>
          <w:sz w:val="28"/>
          <w:szCs w:val="28"/>
        </w:rPr>
      </w:pPr>
    </w:p>
    <w:p w:rsidR="0087772F" w:rsidRDefault="0087772F" w:rsidP="00FB2932">
      <w:pPr>
        <w:jc w:val="center"/>
        <w:rPr>
          <w:b/>
          <w:sz w:val="28"/>
          <w:szCs w:val="28"/>
        </w:rPr>
      </w:pPr>
    </w:p>
    <w:p w:rsidR="0087772F" w:rsidRPr="00875737" w:rsidRDefault="0087772F" w:rsidP="00FB2932">
      <w:pPr>
        <w:jc w:val="center"/>
        <w:rPr>
          <w:b/>
          <w:sz w:val="28"/>
          <w:szCs w:val="28"/>
        </w:rPr>
      </w:pPr>
    </w:p>
    <w:p w:rsidR="0087772F" w:rsidRPr="00875737" w:rsidRDefault="0087772F" w:rsidP="00FB2932">
      <w:pPr>
        <w:jc w:val="center"/>
        <w:rPr>
          <w:b/>
          <w:sz w:val="56"/>
          <w:szCs w:val="56"/>
        </w:rPr>
      </w:pPr>
      <w:r w:rsidRPr="00875737">
        <w:rPr>
          <w:b/>
          <w:sz w:val="56"/>
          <w:szCs w:val="56"/>
        </w:rPr>
        <w:t>РАБОЧАЯ ПРОГРАММА</w:t>
      </w:r>
    </w:p>
    <w:p w:rsidR="0087772F" w:rsidRDefault="0087772F" w:rsidP="00FB2932">
      <w:pPr>
        <w:rPr>
          <w:sz w:val="28"/>
          <w:szCs w:val="28"/>
        </w:rPr>
      </w:pPr>
    </w:p>
    <w:p w:rsidR="0087772F" w:rsidRDefault="0087772F" w:rsidP="00FB2932">
      <w:pPr>
        <w:rPr>
          <w:sz w:val="28"/>
          <w:szCs w:val="28"/>
        </w:rPr>
      </w:pPr>
    </w:p>
    <w:p w:rsidR="0087772F" w:rsidRPr="00E52A40" w:rsidRDefault="0087772F" w:rsidP="00FB2932">
      <w:pPr>
        <w:rPr>
          <w:sz w:val="28"/>
          <w:szCs w:val="28"/>
        </w:rPr>
      </w:pPr>
      <w:r w:rsidRPr="00E52A40">
        <w:rPr>
          <w:sz w:val="28"/>
          <w:szCs w:val="28"/>
        </w:rPr>
        <w:t xml:space="preserve">по  </w:t>
      </w:r>
      <w:r w:rsidRPr="00E52A40">
        <w:rPr>
          <w:sz w:val="28"/>
          <w:szCs w:val="28"/>
          <w:u w:val="single"/>
        </w:rPr>
        <w:t>внеурочной деятельности  «</w:t>
      </w:r>
      <w:r>
        <w:rPr>
          <w:sz w:val="28"/>
          <w:szCs w:val="28"/>
          <w:u w:val="single"/>
        </w:rPr>
        <w:t>Разговоры о важном</w:t>
      </w:r>
      <w:r w:rsidRPr="00E52A40">
        <w:rPr>
          <w:sz w:val="28"/>
          <w:szCs w:val="28"/>
          <w:u w:val="single"/>
        </w:rPr>
        <w:t>»</w:t>
      </w:r>
    </w:p>
    <w:p w:rsidR="0087772F" w:rsidRPr="00E52A40" w:rsidRDefault="0087772F" w:rsidP="00FB2932">
      <w:pPr>
        <w:rPr>
          <w:sz w:val="28"/>
          <w:szCs w:val="28"/>
        </w:rPr>
      </w:pPr>
    </w:p>
    <w:p w:rsidR="0087772F" w:rsidRDefault="0087772F" w:rsidP="00FB2932">
      <w:pPr>
        <w:rPr>
          <w:sz w:val="28"/>
          <w:szCs w:val="28"/>
          <w:u w:val="single"/>
        </w:rPr>
      </w:pPr>
    </w:p>
    <w:p w:rsidR="0087772F" w:rsidRPr="00E52A40" w:rsidRDefault="0087772F" w:rsidP="00FB2932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основное  общее  образование  6 «г» </w:t>
      </w:r>
      <w:r w:rsidRPr="00E52A40">
        <w:rPr>
          <w:sz w:val="28"/>
          <w:szCs w:val="28"/>
          <w:u w:val="single"/>
        </w:rPr>
        <w:t xml:space="preserve"> класс</w:t>
      </w:r>
    </w:p>
    <w:p w:rsidR="0087772F" w:rsidRPr="00E52A40" w:rsidRDefault="0087772F" w:rsidP="00FB2932">
      <w:pPr>
        <w:rPr>
          <w:sz w:val="28"/>
          <w:szCs w:val="28"/>
        </w:rPr>
      </w:pPr>
    </w:p>
    <w:p w:rsidR="0087772F" w:rsidRPr="00E52A40" w:rsidRDefault="0087772F" w:rsidP="00FB2932">
      <w:pPr>
        <w:rPr>
          <w:sz w:val="28"/>
          <w:szCs w:val="28"/>
        </w:rPr>
      </w:pPr>
    </w:p>
    <w:p w:rsidR="0087772F" w:rsidRPr="00E52A40" w:rsidRDefault="0087772F" w:rsidP="00FB2932">
      <w:pPr>
        <w:rPr>
          <w:sz w:val="28"/>
          <w:szCs w:val="28"/>
          <w:u w:val="single"/>
        </w:rPr>
      </w:pPr>
      <w:r w:rsidRPr="00E52A40">
        <w:rPr>
          <w:sz w:val="28"/>
          <w:szCs w:val="28"/>
        </w:rPr>
        <w:t xml:space="preserve">Количество часов    </w:t>
      </w:r>
      <w:r>
        <w:rPr>
          <w:sz w:val="28"/>
          <w:szCs w:val="28"/>
          <w:u w:val="single"/>
        </w:rPr>
        <w:t>33</w:t>
      </w:r>
    </w:p>
    <w:p w:rsidR="0087772F" w:rsidRPr="00E52A40" w:rsidRDefault="0087772F" w:rsidP="00FB2932">
      <w:pPr>
        <w:rPr>
          <w:sz w:val="28"/>
          <w:szCs w:val="28"/>
        </w:rPr>
      </w:pPr>
    </w:p>
    <w:p w:rsidR="0087772F" w:rsidRPr="00E52A40" w:rsidRDefault="0087772F" w:rsidP="00FB2932">
      <w:pPr>
        <w:rPr>
          <w:sz w:val="28"/>
          <w:szCs w:val="28"/>
        </w:rPr>
      </w:pPr>
    </w:p>
    <w:p w:rsidR="0087772F" w:rsidRPr="00E52A40" w:rsidRDefault="0087772F" w:rsidP="00FB2932">
      <w:pPr>
        <w:rPr>
          <w:sz w:val="28"/>
          <w:szCs w:val="28"/>
          <w:u w:val="single"/>
        </w:rPr>
      </w:pPr>
      <w:r w:rsidRPr="00E52A40">
        <w:rPr>
          <w:sz w:val="28"/>
          <w:szCs w:val="28"/>
        </w:rPr>
        <w:t xml:space="preserve">Учитель </w:t>
      </w:r>
      <w:r>
        <w:rPr>
          <w:sz w:val="28"/>
          <w:szCs w:val="28"/>
          <w:u w:val="single"/>
        </w:rPr>
        <w:t>Бунова Инна Владимировна</w:t>
      </w:r>
    </w:p>
    <w:p w:rsidR="0087772F" w:rsidRPr="00E52A40" w:rsidRDefault="0087772F" w:rsidP="00FB2932"/>
    <w:p w:rsidR="0087772F" w:rsidRPr="00E52A40" w:rsidRDefault="0087772F" w:rsidP="00FB2932"/>
    <w:p w:rsidR="0087772F" w:rsidRPr="00E52A40" w:rsidRDefault="0087772F" w:rsidP="00FB2932"/>
    <w:p w:rsidR="0087772F" w:rsidRPr="00DD61C8" w:rsidRDefault="0087772F" w:rsidP="00FB2932">
      <w:pPr>
        <w:rPr>
          <w:sz w:val="28"/>
          <w:szCs w:val="28"/>
          <w:u w:val="single"/>
        </w:rPr>
      </w:pPr>
    </w:p>
    <w:p w:rsidR="0087772F" w:rsidRDefault="0087772F" w:rsidP="00FB2932">
      <w:pPr>
        <w:rPr>
          <w:sz w:val="28"/>
          <w:szCs w:val="28"/>
          <w:u w:val="single"/>
        </w:rPr>
      </w:pPr>
    </w:p>
    <w:p w:rsidR="0087772F" w:rsidRDefault="0087772F" w:rsidP="00FB2932">
      <w:pPr>
        <w:jc w:val="center"/>
        <w:rPr>
          <w:sz w:val="28"/>
          <w:szCs w:val="28"/>
        </w:rPr>
      </w:pPr>
    </w:p>
    <w:p w:rsidR="0087772F" w:rsidRDefault="0087772F" w:rsidP="00FB2932">
      <w:pPr>
        <w:jc w:val="center"/>
        <w:rPr>
          <w:sz w:val="28"/>
          <w:szCs w:val="28"/>
        </w:rPr>
      </w:pPr>
    </w:p>
    <w:p w:rsidR="0087772F" w:rsidRDefault="0087772F" w:rsidP="00FB2932">
      <w:pPr>
        <w:jc w:val="center"/>
        <w:rPr>
          <w:sz w:val="28"/>
          <w:szCs w:val="28"/>
        </w:rPr>
      </w:pPr>
    </w:p>
    <w:p w:rsidR="0087772F" w:rsidRDefault="0087772F" w:rsidP="00FB2932">
      <w:pPr>
        <w:jc w:val="center"/>
        <w:rPr>
          <w:sz w:val="28"/>
          <w:szCs w:val="28"/>
        </w:rPr>
      </w:pPr>
    </w:p>
    <w:p w:rsidR="0087772F" w:rsidRDefault="0087772F" w:rsidP="00FB2932">
      <w:pPr>
        <w:jc w:val="center"/>
        <w:rPr>
          <w:sz w:val="28"/>
          <w:szCs w:val="28"/>
        </w:rPr>
      </w:pPr>
    </w:p>
    <w:p w:rsidR="0087772F" w:rsidRDefault="0087772F" w:rsidP="00FB2932">
      <w:pPr>
        <w:jc w:val="center"/>
        <w:rPr>
          <w:sz w:val="28"/>
          <w:szCs w:val="28"/>
        </w:rPr>
      </w:pPr>
    </w:p>
    <w:p w:rsidR="0087772F" w:rsidRDefault="0087772F" w:rsidP="00FB2932">
      <w:pPr>
        <w:jc w:val="center"/>
        <w:rPr>
          <w:sz w:val="28"/>
          <w:szCs w:val="28"/>
        </w:rPr>
      </w:pPr>
    </w:p>
    <w:p w:rsidR="0087772F" w:rsidRDefault="0087772F" w:rsidP="00FB2932">
      <w:pPr>
        <w:jc w:val="center"/>
        <w:rPr>
          <w:sz w:val="28"/>
          <w:szCs w:val="28"/>
        </w:rPr>
      </w:pPr>
    </w:p>
    <w:p w:rsidR="0087772F" w:rsidRPr="00657039" w:rsidRDefault="0087772F" w:rsidP="00FB2932">
      <w:pPr>
        <w:jc w:val="center"/>
        <w:rPr>
          <w:sz w:val="28"/>
          <w:szCs w:val="28"/>
        </w:rPr>
      </w:pPr>
      <w:r>
        <w:rPr>
          <w:sz w:val="28"/>
          <w:szCs w:val="28"/>
        </w:rPr>
        <w:t>2023-2024</w:t>
      </w:r>
      <w:r w:rsidRPr="00657039">
        <w:rPr>
          <w:sz w:val="28"/>
          <w:szCs w:val="28"/>
        </w:rPr>
        <w:t xml:space="preserve"> уч.год</w:t>
      </w:r>
    </w:p>
    <w:p w:rsidR="0087772F" w:rsidRDefault="0087772F">
      <w:pPr>
        <w:pStyle w:val="Heading11"/>
        <w:spacing w:before="76"/>
        <w:ind w:right="1546"/>
      </w:pPr>
    </w:p>
    <w:p w:rsidR="0087772F" w:rsidRPr="000B4CB0" w:rsidRDefault="0087772F" w:rsidP="00DD4510">
      <w:pPr>
        <w:jc w:val="center"/>
        <w:rPr>
          <w:b/>
          <w:sz w:val="28"/>
          <w:szCs w:val="28"/>
        </w:rPr>
      </w:pPr>
      <w:r>
        <w:br w:type="page"/>
      </w:r>
      <w:r w:rsidRPr="000B4CB0">
        <w:rPr>
          <w:b/>
          <w:spacing w:val="-1"/>
          <w:sz w:val="28"/>
          <w:szCs w:val="28"/>
        </w:rPr>
        <w:t>ПОЯСНИТЕЛЬНАЯ ЗАПИСКА</w:t>
      </w:r>
    </w:p>
    <w:p w:rsidR="0087772F" w:rsidRDefault="0087772F">
      <w:pPr>
        <w:pStyle w:val="BodyText"/>
        <w:spacing w:line="242" w:lineRule="auto"/>
        <w:ind w:right="1133"/>
      </w:pPr>
    </w:p>
    <w:p w:rsidR="0087772F" w:rsidRPr="00E61351" w:rsidRDefault="0087772F" w:rsidP="00E61351">
      <w:pPr>
        <w:spacing w:after="200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87772F" w:rsidRPr="00E61351" w:rsidRDefault="0087772F" w:rsidP="00E61351">
      <w:pPr>
        <w:tabs>
          <w:tab w:val="left" w:pos="0"/>
          <w:tab w:val="left" w:pos="284"/>
        </w:tabs>
        <w:jc w:val="both"/>
        <w:rPr>
          <w:sz w:val="24"/>
          <w:szCs w:val="24"/>
        </w:rPr>
      </w:pPr>
    </w:p>
    <w:p w:rsidR="0087772F" w:rsidRPr="00E61351" w:rsidRDefault="0087772F" w:rsidP="00E61351">
      <w:pPr>
        <w:pStyle w:val="ListParagraph"/>
        <w:numPr>
          <w:ilvl w:val="0"/>
          <w:numId w:val="11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spacing w:line="240" w:lineRule="auto"/>
        <w:ind w:right="155"/>
        <w:rPr>
          <w:sz w:val="24"/>
          <w:szCs w:val="24"/>
        </w:rPr>
      </w:pPr>
      <w:r w:rsidRPr="00E61351">
        <w:rPr>
          <w:sz w:val="24"/>
          <w:szCs w:val="24"/>
        </w:rPr>
        <w:t>Федеральный</w:t>
      </w:r>
      <w:r w:rsidRPr="00E61351">
        <w:rPr>
          <w:sz w:val="24"/>
          <w:szCs w:val="24"/>
        </w:rPr>
        <w:tab/>
        <w:t>закон</w:t>
      </w:r>
      <w:r w:rsidRPr="00E61351">
        <w:rPr>
          <w:sz w:val="24"/>
          <w:szCs w:val="24"/>
        </w:rPr>
        <w:tab/>
        <w:t>"Об</w:t>
      </w:r>
      <w:r w:rsidRPr="00E61351">
        <w:rPr>
          <w:sz w:val="24"/>
          <w:szCs w:val="24"/>
        </w:rPr>
        <w:tab/>
        <w:t>образовании</w:t>
      </w:r>
      <w:r w:rsidRPr="00E61351">
        <w:rPr>
          <w:sz w:val="24"/>
          <w:szCs w:val="24"/>
        </w:rPr>
        <w:tab/>
        <w:t>в</w:t>
      </w:r>
      <w:r w:rsidRPr="00E61351">
        <w:rPr>
          <w:sz w:val="24"/>
          <w:szCs w:val="24"/>
        </w:rPr>
        <w:tab/>
        <w:t>Российской</w:t>
      </w:r>
      <w:r w:rsidRPr="00E61351">
        <w:rPr>
          <w:sz w:val="24"/>
          <w:szCs w:val="24"/>
        </w:rPr>
        <w:tab/>
      </w:r>
      <w:r w:rsidRPr="00E61351">
        <w:rPr>
          <w:spacing w:val="-1"/>
          <w:sz w:val="24"/>
          <w:szCs w:val="24"/>
        </w:rPr>
        <w:t>Федерации"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29.12.2012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273-ФЗ</w:t>
      </w:r>
    </w:p>
    <w:p w:rsidR="0087772F" w:rsidRPr="00E61351" w:rsidRDefault="0087772F" w:rsidP="00E61351">
      <w:pPr>
        <w:pStyle w:val="ListParagraph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Стратегия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национальной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безопасности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Федерации,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Указ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Президента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июля</w:t>
      </w:r>
      <w:r w:rsidRPr="00E61351">
        <w:rPr>
          <w:spacing w:val="1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E61351">
          <w:rPr>
            <w:sz w:val="24"/>
            <w:szCs w:val="24"/>
          </w:rPr>
          <w:t>2021</w:t>
        </w:r>
        <w:r w:rsidRPr="00E61351">
          <w:rPr>
            <w:spacing w:val="1"/>
            <w:sz w:val="24"/>
            <w:szCs w:val="24"/>
          </w:rPr>
          <w:t xml:space="preserve"> </w:t>
        </w:r>
        <w:r w:rsidRPr="00E61351">
          <w:rPr>
            <w:sz w:val="24"/>
            <w:szCs w:val="24"/>
          </w:rPr>
          <w:t>г</w:t>
        </w:r>
      </w:smartTag>
      <w:r w:rsidRPr="00E61351">
        <w:rPr>
          <w:sz w:val="24"/>
          <w:szCs w:val="24"/>
        </w:rPr>
        <w:t>.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400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Стратегии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национальной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безопасности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Федерации».</w:t>
      </w:r>
    </w:p>
    <w:p w:rsidR="0087772F" w:rsidRPr="00E61351" w:rsidRDefault="0087772F" w:rsidP="00E61351">
      <w:pPr>
        <w:pStyle w:val="ListParagraph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5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4"/>
          <w:sz w:val="24"/>
          <w:szCs w:val="24"/>
        </w:rPr>
        <w:t xml:space="preserve"> </w:t>
      </w:r>
      <w:r w:rsidRPr="00E61351">
        <w:rPr>
          <w:sz w:val="24"/>
          <w:szCs w:val="24"/>
        </w:rPr>
        <w:t>31.05.2021 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287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«Об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утверждении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федерального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государственного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 xml:space="preserve">образовательного 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стандарта основного общего образования» (Зарегистрирован Минюстом России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05.07.2021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64101).</w:t>
      </w:r>
    </w:p>
    <w:p w:rsidR="0087772F" w:rsidRPr="00E61351" w:rsidRDefault="0087772F" w:rsidP="00E61351">
      <w:pPr>
        <w:pStyle w:val="ListParagraph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5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2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14"/>
          <w:sz w:val="24"/>
          <w:szCs w:val="24"/>
        </w:rPr>
        <w:t xml:space="preserve"> </w:t>
      </w:r>
      <w:r w:rsidRPr="00E61351">
        <w:rPr>
          <w:sz w:val="24"/>
          <w:szCs w:val="24"/>
        </w:rPr>
        <w:t>18.07.2022 № 568 «О внесении изменений в федеральный государственный образовательный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стандарт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основного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общего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образования»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(Зарегистрирован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Минюстом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России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17.08.2022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69675).</w:t>
      </w:r>
    </w:p>
    <w:p w:rsidR="0087772F" w:rsidRPr="00E61351" w:rsidRDefault="0087772F" w:rsidP="00E61351">
      <w:pPr>
        <w:pStyle w:val="ListParagraph"/>
        <w:numPr>
          <w:ilvl w:val="0"/>
          <w:numId w:val="11"/>
        </w:numPr>
        <w:tabs>
          <w:tab w:val="left" w:pos="1132"/>
        </w:tabs>
        <w:spacing w:line="240" w:lineRule="auto"/>
        <w:ind w:right="152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Приказ</w:t>
      </w:r>
      <w:r w:rsidRPr="00E61351">
        <w:rPr>
          <w:spacing w:val="-1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-9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-11"/>
          <w:sz w:val="24"/>
          <w:szCs w:val="24"/>
        </w:rPr>
        <w:t xml:space="preserve"> </w:t>
      </w:r>
      <w:r w:rsidRPr="00E61351">
        <w:rPr>
          <w:sz w:val="24"/>
          <w:szCs w:val="24"/>
        </w:rPr>
        <w:t>от</w:t>
      </w:r>
      <w:r w:rsidRPr="00E61351">
        <w:rPr>
          <w:spacing w:val="-10"/>
          <w:sz w:val="24"/>
          <w:szCs w:val="24"/>
        </w:rPr>
        <w:t xml:space="preserve"> </w:t>
      </w:r>
      <w:r w:rsidRPr="00E61351">
        <w:rPr>
          <w:sz w:val="24"/>
          <w:szCs w:val="24"/>
        </w:rPr>
        <w:t>18.05.2023  №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370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«Об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утверждении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образовательной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программы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 xml:space="preserve">основного </w:t>
      </w:r>
      <w:r w:rsidRPr="00E61351">
        <w:rPr>
          <w:spacing w:val="-67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общего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образования»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(Зарегистрирован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Минюстом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России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12.07.2023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3"/>
          <w:sz w:val="24"/>
          <w:szCs w:val="24"/>
        </w:rPr>
        <w:t xml:space="preserve"> </w:t>
      </w:r>
      <w:r w:rsidRPr="00E61351">
        <w:rPr>
          <w:sz w:val="24"/>
          <w:szCs w:val="24"/>
        </w:rPr>
        <w:t>74223).</w:t>
      </w:r>
    </w:p>
    <w:p w:rsidR="0087772F" w:rsidRPr="00E61351" w:rsidRDefault="0087772F" w:rsidP="00E61351">
      <w:pPr>
        <w:pStyle w:val="ListParagraph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 xml:space="preserve">«Стратегия развития воспитания в Российской Федерации на период до 2025 года», утверждённая распоряжением Правительства Российской Федерации от 29 мая </w:t>
      </w:r>
      <w:smartTag w:uri="urn:schemas-microsoft-com:office:smarttags" w:element="metricconverter">
        <w:smartTagPr>
          <w:attr w:name="ProductID" w:val="2015 г"/>
        </w:smartTagPr>
        <w:r w:rsidRPr="00E61351">
          <w:rPr>
            <w:sz w:val="24"/>
            <w:szCs w:val="24"/>
          </w:rPr>
          <w:t>2015 г</w:t>
        </w:r>
      </w:smartTag>
      <w:r w:rsidRPr="00E61351">
        <w:rPr>
          <w:sz w:val="24"/>
          <w:szCs w:val="24"/>
        </w:rPr>
        <w:t>. № 996-р</w:t>
      </w:r>
    </w:p>
    <w:p w:rsidR="0087772F" w:rsidRPr="00E61351" w:rsidRDefault="0087772F" w:rsidP="00E61351">
      <w:pPr>
        <w:pStyle w:val="ListParagraph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Письмо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Министерства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просвещения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Российской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Федерации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«О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направлении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методических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рекомендаций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по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проведению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цикла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внеурочных</w:t>
      </w:r>
      <w:r w:rsidRPr="00E61351">
        <w:rPr>
          <w:spacing w:val="1"/>
          <w:sz w:val="24"/>
          <w:szCs w:val="24"/>
        </w:rPr>
        <w:t xml:space="preserve"> </w:t>
      </w:r>
      <w:r w:rsidRPr="00E61351">
        <w:rPr>
          <w:sz w:val="24"/>
          <w:szCs w:val="24"/>
        </w:rPr>
        <w:t>занятий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«Разговоры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о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важном»» от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15.08.2022</w:t>
      </w:r>
      <w:r w:rsidRPr="00E61351">
        <w:rPr>
          <w:spacing w:val="-2"/>
          <w:sz w:val="24"/>
          <w:szCs w:val="24"/>
        </w:rPr>
        <w:t xml:space="preserve"> </w:t>
      </w:r>
      <w:r w:rsidRPr="00E61351">
        <w:rPr>
          <w:sz w:val="24"/>
          <w:szCs w:val="24"/>
        </w:rPr>
        <w:t>№</w:t>
      </w:r>
      <w:r w:rsidRPr="00E61351">
        <w:rPr>
          <w:spacing w:val="-1"/>
          <w:sz w:val="24"/>
          <w:szCs w:val="24"/>
        </w:rPr>
        <w:t xml:space="preserve"> </w:t>
      </w:r>
      <w:r w:rsidRPr="00E61351">
        <w:rPr>
          <w:sz w:val="24"/>
          <w:szCs w:val="24"/>
        </w:rPr>
        <w:t>03–1190.</w:t>
      </w:r>
    </w:p>
    <w:p w:rsidR="0087772F" w:rsidRPr="00E61351" w:rsidRDefault="0087772F" w:rsidP="00E61351">
      <w:pPr>
        <w:pStyle w:val="ListParagraph"/>
        <w:numPr>
          <w:ilvl w:val="0"/>
          <w:numId w:val="11"/>
        </w:numPr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Постановление Главного государственного санитарного врача РФ от 28.09.20   № 28 «Об 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87772F" w:rsidRPr="00E61351" w:rsidRDefault="0087772F" w:rsidP="00E61351">
      <w:pPr>
        <w:pStyle w:val="ListParagraph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Устав МБОУ БСОШ № 2.</w:t>
      </w:r>
    </w:p>
    <w:p w:rsidR="0087772F" w:rsidRPr="00E61351" w:rsidRDefault="0087772F" w:rsidP="00E61351">
      <w:pPr>
        <w:pStyle w:val="ListParagraph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Основная образовательная программа МБОУ БСОШ № 2.</w:t>
      </w:r>
    </w:p>
    <w:p w:rsidR="0087772F" w:rsidRPr="00E61351" w:rsidRDefault="0087772F" w:rsidP="00E61351">
      <w:pPr>
        <w:pStyle w:val="ListParagraph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Учебный план МБОУ БСОШ № 2 на 2023-2024 учебный год.</w:t>
      </w:r>
    </w:p>
    <w:p w:rsidR="0087772F" w:rsidRPr="00E61351" w:rsidRDefault="0087772F" w:rsidP="00E61351">
      <w:pPr>
        <w:pStyle w:val="ListParagraph"/>
        <w:widowControl/>
        <w:numPr>
          <w:ilvl w:val="0"/>
          <w:numId w:val="11"/>
        </w:numPr>
        <w:tabs>
          <w:tab w:val="left" w:pos="426"/>
        </w:tabs>
        <w:autoSpaceDE/>
        <w:autoSpaceDN/>
        <w:spacing w:after="200" w:line="240" w:lineRule="auto"/>
        <w:ind w:left="426" w:hanging="142"/>
        <w:contextualSpacing/>
        <w:jc w:val="both"/>
        <w:rPr>
          <w:sz w:val="24"/>
          <w:szCs w:val="24"/>
        </w:rPr>
      </w:pPr>
      <w:r w:rsidRPr="00E61351">
        <w:rPr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87772F" w:rsidRDefault="0087772F" w:rsidP="00DD4510">
      <w:pPr>
        <w:pStyle w:val="ListParagraph"/>
        <w:tabs>
          <w:tab w:val="left" w:pos="786"/>
        </w:tabs>
        <w:spacing w:line="240" w:lineRule="auto"/>
        <w:ind w:left="0"/>
        <w:jc w:val="both"/>
        <w:rPr>
          <w:b/>
          <w:sz w:val="24"/>
        </w:rPr>
      </w:pPr>
    </w:p>
    <w:p w:rsidR="0087772F" w:rsidRDefault="0087772F" w:rsidP="00DD4510">
      <w:pPr>
        <w:pStyle w:val="ListParagraph"/>
        <w:tabs>
          <w:tab w:val="left" w:pos="142"/>
        </w:tabs>
        <w:spacing w:line="240" w:lineRule="auto"/>
        <w:ind w:right="3"/>
        <w:jc w:val="both"/>
        <w:rPr>
          <w:b/>
          <w:sz w:val="24"/>
        </w:rPr>
      </w:pPr>
    </w:p>
    <w:p w:rsidR="0087772F" w:rsidRPr="00065790" w:rsidRDefault="0087772F" w:rsidP="00065790">
      <w:pPr>
        <w:pStyle w:val="Heading3"/>
        <w:rPr>
          <w:rFonts w:ascii="Times New Roman" w:hAnsi="Times New Roman" w:cs="Times New Roman"/>
        </w:rPr>
      </w:pPr>
      <w:r w:rsidRPr="00065790">
        <w:rPr>
          <w:rFonts w:ascii="Times New Roman" w:hAnsi="Times New Roman" w:cs="Times New Roman"/>
        </w:rPr>
        <w:t>Актуальность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и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назначение</w:t>
      </w:r>
      <w:r w:rsidRPr="00065790">
        <w:rPr>
          <w:rFonts w:ascii="Times New Roman" w:hAnsi="Times New Roman" w:cs="Times New Roman"/>
          <w:spacing w:val="10"/>
        </w:rPr>
        <w:t xml:space="preserve"> </w:t>
      </w:r>
      <w:r w:rsidRPr="00065790">
        <w:rPr>
          <w:rFonts w:ascii="Times New Roman" w:hAnsi="Times New Roman" w:cs="Times New Roman"/>
        </w:rPr>
        <w:t>программы</w:t>
      </w:r>
    </w:p>
    <w:p w:rsidR="0087772F" w:rsidRPr="000519DF" w:rsidRDefault="0087772F" w:rsidP="000519DF">
      <w:pPr>
        <w:pStyle w:val="BodyText"/>
        <w:spacing w:before="22" w:line="240" w:lineRule="auto"/>
        <w:ind w:left="340" w:right="109" w:firstLine="283"/>
        <w:jc w:val="both"/>
      </w:pPr>
      <w:r w:rsidRPr="000519DF">
        <w:rPr>
          <w:w w:val="110"/>
        </w:rPr>
        <w:t>Программа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разработана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соответствии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требованиями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Федеральных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государственных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образовательных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стандартов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начального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общего,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основного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общего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и</w:t>
      </w:r>
      <w:r w:rsidRPr="000519DF">
        <w:rPr>
          <w:spacing w:val="50"/>
          <w:w w:val="110"/>
        </w:rPr>
        <w:t xml:space="preserve"> </w:t>
      </w:r>
      <w:r w:rsidRPr="000519DF">
        <w:rPr>
          <w:w w:val="110"/>
        </w:rPr>
        <w:t>среднего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общего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образования,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ориентирована</w:t>
      </w:r>
      <w:r w:rsidRPr="000519DF">
        <w:rPr>
          <w:spacing w:val="48"/>
          <w:w w:val="110"/>
        </w:rPr>
        <w:t xml:space="preserve"> </w:t>
      </w:r>
      <w:r w:rsidRPr="000519DF">
        <w:rPr>
          <w:w w:val="110"/>
        </w:rPr>
        <w:t>на</w:t>
      </w:r>
      <w:r w:rsidRPr="000519DF">
        <w:rPr>
          <w:spacing w:val="49"/>
          <w:w w:val="110"/>
        </w:rPr>
        <w:t xml:space="preserve"> </w:t>
      </w:r>
      <w:r w:rsidRPr="000519DF">
        <w:rPr>
          <w:w w:val="110"/>
        </w:rPr>
        <w:t>обеспечение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индивидуальных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потребностей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обучающихся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и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направлена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достижение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планируемых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результатов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освоения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программы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начального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общего,</w:t>
      </w:r>
      <w:r w:rsidRPr="000519DF">
        <w:rPr>
          <w:spacing w:val="-52"/>
          <w:w w:val="110"/>
        </w:rPr>
        <w:t xml:space="preserve"> </w:t>
      </w:r>
      <w:r w:rsidRPr="000519DF">
        <w:rPr>
          <w:w w:val="110"/>
        </w:rPr>
        <w:t xml:space="preserve">основного общего и среднего общего образования с учётом выбора участниками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 xml:space="preserve">образовательных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 xml:space="preserve">отношений 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курсов   внеурочной   деятельности.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Это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позволяет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обеспечить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единство  обязательных  требований  ФГОС  во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всём пространстве школьного образования: не только на уроке, но и за его</w:t>
      </w:r>
      <w:r w:rsidRPr="000519DF">
        <w:rPr>
          <w:spacing w:val="1"/>
          <w:w w:val="110"/>
        </w:rPr>
        <w:t xml:space="preserve"> </w:t>
      </w:r>
      <w:r w:rsidRPr="000519DF">
        <w:rPr>
          <w:w w:val="110"/>
        </w:rPr>
        <w:t>пределами.</w:t>
      </w:r>
    </w:p>
    <w:p w:rsidR="0087772F" w:rsidRDefault="0087772F" w:rsidP="000519DF">
      <w:pPr>
        <w:pStyle w:val="BodyText"/>
        <w:spacing w:line="240" w:lineRule="auto"/>
        <w:ind w:left="340" w:right="111" w:firstLine="283"/>
        <w:jc w:val="both"/>
        <w:rPr>
          <w:w w:val="115"/>
        </w:rPr>
      </w:pPr>
      <w:r w:rsidRPr="000519DF">
        <w:rPr>
          <w:w w:val="115"/>
        </w:rPr>
        <w:t>Задачей педагога, работающего по программе, является развитие у обучающегося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ценностного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отношения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к</w:t>
      </w:r>
      <w:r w:rsidRPr="000519DF">
        <w:rPr>
          <w:spacing w:val="-9"/>
          <w:w w:val="115"/>
        </w:rPr>
        <w:t xml:space="preserve"> </w:t>
      </w:r>
      <w:r w:rsidRPr="000519DF">
        <w:rPr>
          <w:w w:val="115"/>
        </w:rPr>
        <w:t>Родине,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природе,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человеку,</w:t>
      </w:r>
      <w:r w:rsidRPr="000519DF">
        <w:rPr>
          <w:spacing w:val="-10"/>
          <w:w w:val="115"/>
        </w:rPr>
        <w:t xml:space="preserve"> </w:t>
      </w:r>
      <w:r w:rsidRPr="000519DF">
        <w:rPr>
          <w:w w:val="115"/>
        </w:rPr>
        <w:t>культуре,</w:t>
      </w:r>
      <w:r w:rsidRPr="000519DF">
        <w:rPr>
          <w:spacing w:val="-55"/>
          <w:w w:val="115"/>
        </w:rPr>
        <w:t xml:space="preserve"> </w:t>
      </w:r>
      <w:r w:rsidRPr="000519DF">
        <w:rPr>
          <w:w w:val="115"/>
        </w:rPr>
        <w:t>знаниям,</w:t>
      </w:r>
      <w:r w:rsidRPr="000519DF">
        <w:rPr>
          <w:spacing w:val="8"/>
          <w:w w:val="115"/>
        </w:rPr>
        <w:t xml:space="preserve"> </w:t>
      </w:r>
      <w:r w:rsidRPr="000519DF">
        <w:rPr>
          <w:w w:val="115"/>
        </w:rPr>
        <w:t>здоровью.</w:t>
      </w:r>
    </w:p>
    <w:p w:rsidR="0087772F" w:rsidRDefault="0087772F" w:rsidP="000519DF">
      <w:pPr>
        <w:pStyle w:val="BodyText"/>
        <w:spacing w:line="240" w:lineRule="auto"/>
        <w:ind w:left="340" w:right="111" w:firstLine="283"/>
        <w:jc w:val="both"/>
        <w:rPr>
          <w:w w:val="115"/>
        </w:rPr>
      </w:pPr>
    </w:p>
    <w:p w:rsidR="0087772F" w:rsidRDefault="0087772F" w:rsidP="00BB0F8B">
      <w:pPr>
        <w:pStyle w:val="BodyText"/>
        <w:spacing w:line="276" w:lineRule="auto"/>
        <w:ind w:left="340" w:right="111" w:firstLine="283"/>
        <w:jc w:val="both"/>
      </w:pPr>
      <w:r>
        <w:t>Программа направлена на: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− формирование российской гражданской идентичности обучающихся;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− формирование интереса к познанию;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− формирование осознанного отношения к своим правам и свободам и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уважительного отношения к правам и свободам других;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− выстраивание собственного поведения с позиции нравственных и правовых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норм;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− создание мотивации для участия в социально-значимой деятельности;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− развитие у школьников общекультурной компетентности;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− развитие умения принимать осознанные решения и делать выбор;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− осознание своего места в обществе;</w:t>
      </w:r>
    </w:p>
    <w:p w:rsidR="0087772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− познание себя, своих мотивов, устремлений, склонностей;</w:t>
      </w:r>
    </w:p>
    <w:p w:rsidR="0087772F" w:rsidRPr="000519DF" w:rsidRDefault="0087772F" w:rsidP="00BB0F8B">
      <w:pPr>
        <w:pStyle w:val="BodyText"/>
        <w:spacing w:line="240" w:lineRule="auto"/>
        <w:ind w:left="340" w:right="111" w:firstLine="283"/>
        <w:jc w:val="both"/>
      </w:pPr>
      <w:r>
        <w:t>− формирование готовности к личностному самоопределению.</w:t>
      </w:r>
    </w:p>
    <w:p w:rsidR="0087772F" w:rsidRDefault="0087772F" w:rsidP="00BB0F8B">
      <w:pPr>
        <w:pStyle w:val="BodyText"/>
        <w:spacing w:line="276" w:lineRule="auto"/>
        <w:ind w:left="623"/>
        <w:jc w:val="both"/>
        <w:rPr>
          <w:w w:val="110"/>
        </w:rPr>
      </w:pPr>
    </w:p>
    <w:p w:rsidR="0087772F" w:rsidRPr="000519DF" w:rsidRDefault="0087772F" w:rsidP="000519DF">
      <w:pPr>
        <w:pStyle w:val="BodyText"/>
        <w:spacing w:line="240" w:lineRule="auto"/>
        <w:ind w:left="623"/>
        <w:jc w:val="both"/>
      </w:pPr>
      <w:r w:rsidRPr="000519DF">
        <w:rPr>
          <w:w w:val="110"/>
        </w:rPr>
        <w:t>Педагог</w:t>
      </w:r>
      <w:r w:rsidRPr="000519DF">
        <w:rPr>
          <w:spacing w:val="15"/>
          <w:w w:val="110"/>
        </w:rPr>
        <w:t xml:space="preserve"> </w:t>
      </w:r>
      <w:r w:rsidRPr="000519DF">
        <w:rPr>
          <w:w w:val="110"/>
        </w:rPr>
        <w:t>помогает</w:t>
      </w:r>
      <w:r w:rsidRPr="000519DF">
        <w:rPr>
          <w:spacing w:val="15"/>
          <w:w w:val="110"/>
        </w:rPr>
        <w:t xml:space="preserve"> </w:t>
      </w:r>
      <w:r w:rsidRPr="000519DF">
        <w:rPr>
          <w:w w:val="110"/>
        </w:rPr>
        <w:t>обучающемуся:</w:t>
      </w:r>
    </w:p>
    <w:p w:rsidR="0087772F" w:rsidRPr="00BB0F8B" w:rsidRDefault="0087772F" w:rsidP="00BB0F8B">
      <w:pPr>
        <w:pStyle w:val="ListParagraph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его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российской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идентичности;</w:t>
      </w:r>
    </w:p>
    <w:p w:rsidR="0087772F" w:rsidRPr="00BB0F8B" w:rsidRDefault="0087772F" w:rsidP="00BB0F8B">
      <w:pPr>
        <w:pStyle w:val="ListParagraph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интереса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познанию;</w:t>
      </w:r>
    </w:p>
    <w:p w:rsidR="0087772F" w:rsidRPr="000519DF" w:rsidRDefault="0087772F" w:rsidP="00BB0F8B">
      <w:pPr>
        <w:pStyle w:val="ListParagraph"/>
        <w:numPr>
          <w:ilvl w:val="0"/>
          <w:numId w:val="12"/>
        </w:numPr>
        <w:tabs>
          <w:tab w:val="left" w:pos="984"/>
        </w:tabs>
        <w:ind w:right="224"/>
        <w:jc w:val="both"/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осознанного</w:t>
      </w:r>
      <w:r w:rsidRPr="00BB0F8B">
        <w:rPr>
          <w:spacing w:val="29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отношения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своим</w:t>
      </w:r>
      <w:r w:rsidRPr="00BB0F8B">
        <w:rPr>
          <w:spacing w:val="29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правам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2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свобо</w:t>
      </w:r>
      <w:r w:rsidRPr="00BB0F8B">
        <w:rPr>
          <w:w w:val="110"/>
        </w:rPr>
        <w:t>дам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и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уважительного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отношения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к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правам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и</w:t>
      </w:r>
      <w:r w:rsidRPr="00BB0F8B">
        <w:rPr>
          <w:spacing w:val="22"/>
          <w:w w:val="110"/>
        </w:rPr>
        <w:t xml:space="preserve"> </w:t>
      </w:r>
      <w:r w:rsidRPr="00BB0F8B">
        <w:rPr>
          <w:w w:val="110"/>
        </w:rPr>
        <w:t>свободам</w:t>
      </w:r>
      <w:r w:rsidRPr="00BB0F8B">
        <w:rPr>
          <w:spacing w:val="23"/>
          <w:w w:val="110"/>
        </w:rPr>
        <w:t xml:space="preserve"> </w:t>
      </w:r>
      <w:r w:rsidRPr="00BB0F8B">
        <w:rPr>
          <w:w w:val="110"/>
        </w:rPr>
        <w:t>других;</w:t>
      </w:r>
    </w:p>
    <w:p w:rsidR="0087772F" w:rsidRPr="00BB0F8B" w:rsidRDefault="0087772F" w:rsidP="00BB0F8B">
      <w:pPr>
        <w:pStyle w:val="ListParagraph"/>
        <w:numPr>
          <w:ilvl w:val="0"/>
          <w:numId w:val="12"/>
        </w:numPr>
        <w:tabs>
          <w:tab w:val="left" w:pos="984"/>
        </w:tabs>
        <w:spacing w:before="9"/>
        <w:ind w:right="111"/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выстраивании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собственного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поведения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</w:t>
      </w:r>
      <w:r w:rsidRPr="00BB0F8B">
        <w:rPr>
          <w:spacing w:val="4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позиции</w:t>
      </w:r>
      <w:r w:rsidRPr="00BB0F8B">
        <w:rPr>
          <w:spacing w:val="40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нравственных</w:t>
      </w:r>
      <w:r w:rsidRPr="00BB0F8B">
        <w:rPr>
          <w:spacing w:val="-55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правовых</w:t>
      </w:r>
      <w:r w:rsidRPr="00BB0F8B">
        <w:rPr>
          <w:spacing w:val="8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норм;</w:t>
      </w:r>
    </w:p>
    <w:p w:rsidR="0087772F" w:rsidRPr="00BB0F8B" w:rsidRDefault="0087772F" w:rsidP="00BB0F8B">
      <w:pPr>
        <w:pStyle w:val="ListParagraph"/>
        <w:numPr>
          <w:ilvl w:val="0"/>
          <w:numId w:val="12"/>
        </w:numPr>
        <w:tabs>
          <w:tab w:val="left" w:pos="984"/>
        </w:tabs>
        <w:ind w:right="111"/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 создании мотивации для участия в социально-значимой деятель-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ности;</w:t>
      </w:r>
    </w:p>
    <w:p w:rsidR="0087772F" w:rsidRPr="00BB0F8B" w:rsidRDefault="0087772F" w:rsidP="00BB0F8B">
      <w:pPr>
        <w:pStyle w:val="ListParagraph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0"/>
          <w:sz w:val="24"/>
          <w:szCs w:val="24"/>
        </w:rPr>
        <w:t>в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развитии</w:t>
      </w:r>
      <w:r w:rsidRPr="00BB0F8B">
        <w:rPr>
          <w:spacing w:val="32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у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школьников</w:t>
      </w:r>
      <w:r w:rsidRPr="00BB0F8B">
        <w:rPr>
          <w:spacing w:val="32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общекультурной</w:t>
      </w:r>
      <w:r w:rsidRPr="00BB0F8B">
        <w:rPr>
          <w:spacing w:val="31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компетентности;</w:t>
      </w:r>
    </w:p>
    <w:p w:rsidR="0087772F" w:rsidRPr="00BB0F8B" w:rsidRDefault="0087772F" w:rsidP="00BB0F8B">
      <w:pPr>
        <w:pStyle w:val="ListParagraph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развитии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умения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принимать осознанные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решения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и</w:t>
      </w:r>
      <w:r w:rsidRPr="00BB0F8B">
        <w:rPr>
          <w:spacing w:val="-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делать выбор;</w:t>
      </w:r>
    </w:p>
    <w:p w:rsidR="0087772F" w:rsidRPr="00BB0F8B" w:rsidRDefault="0087772F" w:rsidP="00BB0F8B">
      <w:pPr>
        <w:pStyle w:val="ListParagraph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0"/>
          <w:sz w:val="24"/>
          <w:szCs w:val="24"/>
        </w:rPr>
        <w:t>в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осознании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своего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места</w:t>
      </w:r>
      <w:r w:rsidRPr="00BB0F8B">
        <w:rPr>
          <w:spacing w:val="26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в</w:t>
      </w:r>
      <w:r w:rsidRPr="00BB0F8B">
        <w:rPr>
          <w:spacing w:val="25"/>
          <w:w w:val="110"/>
          <w:sz w:val="24"/>
          <w:szCs w:val="24"/>
        </w:rPr>
        <w:t xml:space="preserve"> </w:t>
      </w:r>
      <w:r w:rsidRPr="00BB0F8B">
        <w:rPr>
          <w:w w:val="110"/>
          <w:sz w:val="24"/>
          <w:szCs w:val="24"/>
        </w:rPr>
        <w:t>обществе;</w:t>
      </w:r>
    </w:p>
    <w:p w:rsidR="0087772F" w:rsidRPr="00BB0F8B" w:rsidRDefault="0087772F" w:rsidP="00BB0F8B">
      <w:pPr>
        <w:pStyle w:val="ListParagraph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 познании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себя,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своих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мотивов,</w:t>
      </w:r>
      <w:r w:rsidRPr="00BB0F8B">
        <w:rPr>
          <w:spacing w:val="1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устремлений, склонностей;</w:t>
      </w:r>
    </w:p>
    <w:p w:rsidR="0087772F" w:rsidRPr="00BB0F8B" w:rsidRDefault="0087772F" w:rsidP="00BB0F8B">
      <w:pPr>
        <w:pStyle w:val="ListParagraph"/>
        <w:numPr>
          <w:ilvl w:val="0"/>
          <w:numId w:val="12"/>
        </w:numPr>
        <w:tabs>
          <w:tab w:val="left" w:pos="984"/>
        </w:tabs>
        <w:jc w:val="both"/>
        <w:rPr>
          <w:sz w:val="24"/>
          <w:szCs w:val="24"/>
        </w:rPr>
      </w:pPr>
      <w:r w:rsidRPr="00BB0F8B">
        <w:rPr>
          <w:w w:val="115"/>
          <w:sz w:val="24"/>
          <w:szCs w:val="24"/>
        </w:rPr>
        <w:t>в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формировании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готовности</w:t>
      </w:r>
      <w:r w:rsidRPr="00BB0F8B">
        <w:rPr>
          <w:spacing w:val="-7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к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личностному</w:t>
      </w:r>
      <w:r w:rsidRPr="00BB0F8B">
        <w:rPr>
          <w:spacing w:val="-6"/>
          <w:w w:val="115"/>
          <w:sz w:val="24"/>
          <w:szCs w:val="24"/>
        </w:rPr>
        <w:t xml:space="preserve"> </w:t>
      </w:r>
      <w:r w:rsidRPr="00BB0F8B">
        <w:rPr>
          <w:w w:val="115"/>
          <w:sz w:val="24"/>
          <w:szCs w:val="24"/>
        </w:rPr>
        <w:t>самоопределению.</w:t>
      </w:r>
    </w:p>
    <w:p w:rsidR="0087772F" w:rsidRPr="000519DF" w:rsidRDefault="0087772F" w:rsidP="000519DF">
      <w:pPr>
        <w:pStyle w:val="ListParagraph"/>
        <w:tabs>
          <w:tab w:val="left" w:pos="142"/>
        </w:tabs>
        <w:spacing w:line="240" w:lineRule="auto"/>
        <w:ind w:right="3"/>
        <w:jc w:val="both"/>
        <w:rPr>
          <w:b/>
          <w:sz w:val="24"/>
          <w:szCs w:val="24"/>
        </w:rPr>
      </w:pPr>
    </w:p>
    <w:p w:rsidR="0087772F" w:rsidRDefault="0087772F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«Разговор o важном» – цикл еженедельных внеурочных занятий, построенных с учетом необходимости соблюдения единства образовательного контекста, в котором оказывается школьник вне зависимости от региона проживания, гарантирующий каждому обучающемуся доступ к интересному, полезному, просветительскому контенту, идеям, основанным на традиционных ценностях Российской Федерации. Программа направлена на формирование таких личностных результатов, как   гражданская идентичность личности в форме осознания «Я» как гражданина 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принадлежности.</w:t>
      </w:r>
    </w:p>
    <w:p w:rsidR="0087772F" w:rsidRDefault="0087772F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Преподавание прав человека - это решение не только правовых, но и нравственных, психологических и педагогических проблем. Исходя из этого, в программе отражена взаимосвязь правового, нравственного воспитания с психолого-педагогическими особенностями развития личности младших школьников.</w:t>
      </w:r>
    </w:p>
    <w:p w:rsidR="0087772F" w:rsidRDefault="0087772F" w:rsidP="007E6D7E">
      <w:pPr>
        <w:pStyle w:val="c2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Уже в раннем возрасте дети начинают усваивать ценности общества, в котором живут. Осознание детьми неотъемлемости своих прав, развитие самоуважения и уважения прав других способствуют формированию определенного мировоззрения, которое не является простым производным от суммы усвоенных знаний.</w:t>
      </w:r>
    </w:p>
    <w:p w:rsidR="0087772F" w:rsidRDefault="0087772F" w:rsidP="007E6D7E">
      <w:pPr>
        <w:pStyle w:val="c4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Изучаемый материал преподносится с учетом возрастных особенностей младших школьников, в доступной форме. На первой ступени материал изучается на уровне понятий, представлений, чувств. В легкой, интересной и занимательной форме, посредством обращения к литературным источникам и жизненным ситуациям, в ходе откровенных и задумчивых бесед, решения проблемных ситуаций важно на чувственном, понятийном уровне.</w:t>
      </w:r>
    </w:p>
    <w:p w:rsidR="0087772F" w:rsidRDefault="0087772F" w:rsidP="007E6D7E">
      <w:pPr>
        <w:pStyle w:val="c13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На следующих ступенях возрастает доля теоретического материала, проводится работа над базовыми терминами и понятиями (такими, как «право», «обязанности», «ответственность», «государство», «гражданин», «личность», «свобода вероисповедания», «раса», «социальное положение» и т.п.). Определение и разъяснение этих понятий не предполагают исчерпывающего и по-научному строгого толкования, они должны ориентировать на передачу смысла, что на данном этапе вполне достаточно. Обсуждения и оценка различных ситуаций, взятых из литературы, из жизни (реальной, настоящей или прошлой, знакомой по урокам окружающего мира, другим источникам) с точки зрения соблюдения прав человека, поиск ситуаций, связанных с правовой тематикой, в литературных произведениях и в реальной жизни, обмен мнениями, выполнение различных творческих заданий позволят подвести детей к осознанию своих прав и обязанностей, научат делать осознанный выбор в различных сферах жизни.</w:t>
      </w:r>
    </w:p>
    <w:p w:rsidR="0087772F" w:rsidRDefault="0087772F" w:rsidP="007E6D7E">
      <w:pPr>
        <w:pStyle w:val="c13"/>
        <w:shd w:val="clear" w:color="auto" w:fill="FFFFFF"/>
        <w:spacing w:before="0" w:beforeAutospacing="0" w:after="0" w:afterAutospacing="0"/>
        <w:ind w:firstLine="42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Важно намеренно акцентировать внимание не только на правах обучающихся, но и на их обязанностях, показать неразрывность прав и обязанностей, необходимость уважения прав других.</w:t>
      </w:r>
    </w:p>
    <w:p w:rsidR="0087772F" w:rsidRDefault="0087772F" w:rsidP="007E6D7E">
      <w:pPr>
        <w:pStyle w:val="c13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Полученные на занятиях опыт и знания помогут юным гражданам обрести уверенность в себе, почувствовать свою значимость как личности среди других равноправных личностей, научат состраданию, терпимости, правилам общения, основанным на уважении и соблюдении прав других людей.</w:t>
      </w:r>
    </w:p>
    <w:p w:rsidR="0087772F" w:rsidRDefault="0087772F" w:rsidP="007E6D7E">
      <w:pPr>
        <w:pStyle w:val="c29"/>
        <w:shd w:val="clear" w:color="auto" w:fill="FFFFFF"/>
        <w:spacing w:before="0" w:beforeAutospacing="0" w:after="0" w:afterAutospacing="0"/>
        <w:ind w:right="68" w:firstLine="42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Максимальное использование визуализированного контента, интерактивных заданий с применением игровых, занимательных, активных форм работы при изучении курса создают благоприятные, естественные условия для понимания и усвоения обучающимися нравственных норм.</w:t>
      </w:r>
    </w:p>
    <w:p w:rsidR="0087772F" w:rsidRDefault="0087772F" w:rsidP="00DD4510">
      <w:pPr>
        <w:pStyle w:val="ListParagraph"/>
        <w:tabs>
          <w:tab w:val="left" w:pos="142"/>
        </w:tabs>
        <w:spacing w:line="240" w:lineRule="auto"/>
        <w:ind w:right="3"/>
        <w:jc w:val="both"/>
        <w:rPr>
          <w:b/>
          <w:sz w:val="24"/>
        </w:rPr>
      </w:pPr>
    </w:p>
    <w:p w:rsidR="0087772F" w:rsidRDefault="0087772F" w:rsidP="00DD4510">
      <w:pPr>
        <w:pStyle w:val="ListParagraph"/>
        <w:tabs>
          <w:tab w:val="left" w:pos="142"/>
        </w:tabs>
        <w:spacing w:line="240" w:lineRule="auto"/>
        <w:ind w:right="3"/>
        <w:jc w:val="both"/>
        <w:rPr>
          <w:sz w:val="24"/>
        </w:rPr>
      </w:pPr>
      <w:r>
        <w:rPr>
          <w:b/>
          <w:sz w:val="24"/>
        </w:rPr>
        <w:t xml:space="preserve">Цель курса: </w:t>
      </w:r>
      <w:r>
        <w:rPr>
          <w:sz w:val="24"/>
        </w:rPr>
        <w:t>формирование взглядов школьников на основе национальных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ценностей через изучение центральных тем – патриотизм, гражданственность,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просвещение, нравственность, экология.</w:t>
      </w:r>
    </w:p>
    <w:p w:rsidR="0087772F" w:rsidRDefault="0087772F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Style w:val="c6"/>
          <w:b/>
          <w:bCs/>
          <w:color w:val="000000"/>
        </w:rPr>
      </w:pPr>
    </w:p>
    <w:p w:rsidR="0087772F" w:rsidRDefault="0087772F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</w:rPr>
        <w:t>Задачи курса</w:t>
      </w:r>
      <w:r>
        <w:rPr>
          <w:rStyle w:val="c20"/>
          <w:b/>
          <w:bCs/>
          <w:i/>
          <w:iCs/>
          <w:color w:val="000000"/>
        </w:rPr>
        <w:t>:</w:t>
      </w:r>
    </w:p>
    <w:p w:rsidR="0087772F" w:rsidRDefault="0087772F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содействие обучающемся в понимании особенностей общественных отношений в семье, городе или деревне, в селе — в родном крае, в родной стране, входящей в систему стран всего мира;</w:t>
      </w:r>
    </w:p>
    <w:p w:rsidR="0087772F" w:rsidRDefault="0087772F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помощи в осознании своей принадлежности государству, предоставляющему каждому его гражданину определенные права и требующему исполнения определенных обязанностей;</w:t>
      </w:r>
    </w:p>
    <w:p w:rsidR="0087772F" w:rsidRDefault="0087772F" w:rsidP="00E36BB5">
      <w:pPr>
        <w:pStyle w:val="c1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обогащение знаниями, раскрывающими прошлое, историю, способствующими   присвоению   определенных   норм   морали, нравственности.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ind w:left="68" w:right="68" w:firstLine="5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соответствии с возрастными особенностями школьников историко-обществоведческие знания формируются в виде определенных фактов и понятий, представлений. Именно представления позволяют приблизить ученика к сложным явлениям его настоящего, «увидеть» прошлое, приобретая чувство гражданской причастности. Попутно факты и представления при их анализе и осмыслении содействуют формированию сложных структурных элементов общественно-исторических знаний (понятий, причинно-следственных связей, закономерностей).</w:t>
      </w:r>
    </w:p>
    <w:p w:rsidR="0087772F" w:rsidRDefault="0087772F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87772F" w:rsidRPr="008E13EB" w:rsidRDefault="0087772F" w:rsidP="00BB0F8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 w:rsidRPr="00BB0F8B">
        <w:rPr>
          <w:b/>
          <w:sz w:val="24"/>
        </w:rPr>
        <w:t>Взаимосвязь с программой воспитания</w:t>
      </w:r>
    </w:p>
    <w:p w:rsidR="0087772F" w:rsidRPr="008E13EB" w:rsidRDefault="0087772F" w:rsidP="00BB0F8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Программа</w:t>
      </w:r>
      <w:r>
        <w:rPr>
          <w:sz w:val="24"/>
        </w:rPr>
        <w:t xml:space="preserve"> </w:t>
      </w:r>
      <w:r w:rsidRPr="00BB0F8B">
        <w:rPr>
          <w:sz w:val="24"/>
        </w:rPr>
        <w:t>курса</w:t>
      </w:r>
      <w:r>
        <w:rPr>
          <w:sz w:val="24"/>
        </w:rPr>
        <w:t xml:space="preserve"> </w:t>
      </w:r>
      <w:r w:rsidRPr="00BB0F8B">
        <w:rPr>
          <w:sz w:val="24"/>
        </w:rPr>
        <w:t>внеурочной</w:t>
      </w:r>
      <w:r>
        <w:rPr>
          <w:sz w:val="24"/>
        </w:rPr>
        <w:t xml:space="preserve"> </w:t>
      </w:r>
      <w:r w:rsidRPr="00BB0F8B">
        <w:rPr>
          <w:sz w:val="24"/>
        </w:rPr>
        <w:t>деятельности</w:t>
      </w:r>
      <w:r>
        <w:rPr>
          <w:sz w:val="24"/>
        </w:rPr>
        <w:t xml:space="preserve"> </w:t>
      </w:r>
      <w:r w:rsidRPr="00BB0F8B">
        <w:rPr>
          <w:sz w:val="24"/>
        </w:rPr>
        <w:t>разработана</w:t>
      </w:r>
      <w:r>
        <w:rPr>
          <w:sz w:val="24"/>
        </w:rPr>
        <w:t xml:space="preserve"> </w:t>
      </w:r>
      <w:r w:rsidRPr="00BB0F8B">
        <w:rPr>
          <w:sz w:val="24"/>
        </w:rPr>
        <w:t>с</w:t>
      </w:r>
      <w:r>
        <w:rPr>
          <w:sz w:val="24"/>
        </w:rPr>
        <w:t xml:space="preserve"> </w:t>
      </w:r>
      <w:r w:rsidRPr="00BB0F8B">
        <w:rPr>
          <w:sz w:val="24"/>
        </w:rPr>
        <w:t>учётом</w:t>
      </w:r>
      <w:r>
        <w:rPr>
          <w:sz w:val="24"/>
        </w:rPr>
        <w:t xml:space="preserve"> </w:t>
      </w:r>
      <w:r w:rsidRPr="00BB0F8B">
        <w:rPr>
          <w:sz w:val="24"/>
        </w:rPr>
        <w:t>федеральных образовательных программ начального общего, основного общего и</w:t>
      </w:r>
      <w:r>
        <w:rPr>
          <w:sz w:val="24"/>
        </w:rPr>
        <w:t xml:space="preserve"> </w:t>
      </w:r>
      <w:r w:rsidRPr="00BB0F8B">
        <w:rPr>
          <w:sz w:val="24"/>
        </w:rPr>
        <w:t>среднего общего образования. Это позволяет на практике соединить обучающую и</w:t>
      </w:r>
      <w:r>
        <w:rPr>
          <w:sz w:val="24"/>
        </w:rPr>
        <w:t xml:space="preserve"> </w:t>
      </w:r>
      <w:r w:rsidRPr="00BB0F8B">
        <w:rPr>
          <w:sz w:val="24"/>
        </w:rPr>
        <w:t>воспитательную деятельность педагога, ориентировать её не только на</w:t>
      </w:r>
      <w:r>
        <w:rPr>
          <w:sz w:val="24"/>
        </w:rPr>
        <w:t xml:space="preserve"> </w:t>
      </w:r>
      <w:r w:rsidRPr="00BB0F8B">
        <w:rPr>
          <w:sz w:val="24"/>
        </w:rPr>
        <w:t>интеллектуальное, но и на нравственное, социальное развитие ребёнка. Это</w:t>
      </w:r>
      <w:r>
        <w:rPr>
          <w:sz w:val="24"/>
        </w:rPr>
        <w:t xml:space="preserve"> </w:t>
      </w:r>
      <w:r w:rsidRPr="00BB0F8B">
        <w:rPr>
          <w:sz w:val="24"/>
        </w:rPr>
        <w:t>проявляется: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в выделении в цели программы ценностных приоритетов;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в приоритете личностных результатов реализации программы внеурочной</w:t>
      </w:r>
      <w:r>
        <w:rPr>
          <w:sz w:val="24"/>
        </w:rPr>
        <w:t xml:space="preserve"> </w:t>
      </w:r>
      <w:r w:rsidRPr="00BB0F8B">
        <w:rPr>
          <w:sz w:val="24"/>
        </w:rPr>
        <w:t>деятельности, нашедших свое отражение и конкретизацию в программе</w:t>
      </w:r>
      <w:r>
        <w:rPr>
          <w:sz w:val="24"/>
        </w:rPr>
        <w:t xml:space="preserve"> </w:t>
      </w:r>
      <w:r w:rsidRPr="00BB0F8B">
        <w:rPr>
          <w:sz w:val="24"/>
        </w:rPr>
        <w:t>воспитания;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в интерактивных формах занятий для обучающихся, обеспечивающих их</w:t>
      </w:r>
      <w:r>
        <w:rPr>
          <w:sz w:val="24"/>
        </w:rPr>
        <w:t xml:space="preserve"> </w:t>
      </w:r>
      <w:r w:rsidRPr="00BB0F8B">
        <w:rPr>
          <w:sz w:val="24"/>
        </w:rPr>
        <w:t>вовлеченность в совместную с педагогом и сверстниками деятельность.</w:t>
      </w:r>
    </w:p>
    <w:p w:rsidR="0087772F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BB0F8B">
        <w:rPr>
          <w:b/>
          <w:sz w:val="24"/>
        </w:rPr>
        <w:t>Ценностное наполнение внеурочных занятий</w:t>
      </w:r>
    </w:p>
    <w:p w:rsidR="0087772F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  <w:u w:val="single"/>
        </w:rPr>
      </w:pPr>
      <w:r w:rsidRPr="00BB0F8B">
        <w:rPr>
          <w:sz w:val="24"/>
          <w:u w:val="single"/>
        </w:rPr>
        <w:t>В основе определения тематики внеурочных занятий лежат два принципа: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1) соответствие датам календаря;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2) значимость для обучающегося события (даты), которое отмечается в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календаре в текущем году.</w:t>
      </w:r>
    </w:p>
    <w:p w:rsidR="0087772F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  <w:u w:val="single"/>
        </w:rPr>
      </w:pPr>
      <w:r w:rsidRPr="00BB0F8B">
        <w:rPr>
          <w:sz w:val="24"/>
          <w:u w:val="single"/>
        </w:rPr>
        <w:t>Даты календаря можно объединить в две группы: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1. Даты, связанные с событиями, которые отмечаются в постоянные числа</w:t>
      </w:r>
      <w:r>
        <w:rPr>
          <w:sz w:val="24"/>
        </w:rPr>
        <w:t xml:space="preserve"> </w:t>
      </w:r>
      <w:r w:rsidRPr="00BB0F8B">
        <w:rPr>
          <w:sz w:val="24"/>
        </w:rPr>
        <w:t>ежегодно (государственные и профессиональные праздники, даты исторических</w:t>
      </w:r>
      <w:r>
        <w:rPr>
          <w:sz w:val="24"/>
        </w:rPr>
        <w:t xml:space="preserve"> </w:t>
      </w:r>
      <w:r w:rsidRPr="00BB0F8B">
        <w:rPr>
          <w:sz w:val="24"/>
        </w:rPr>
        <w:t>событий). Например, «День народного единства», «День защитника Отечества»,</w:t>
      </w:r>
      <w:r>
        <w:rPr>
          <w:sz w:val="24"/>
        </w:rPr>
        <w:t xml:space="preserve"> </w:t>
      </w:r>
      <w:r w:rsidRPr="00BB0F8B">
        <w:rPr>
          <w:sz w:val="24"/>
        </w:rPr>
        <w:t>«Новогодние семейные традиции разных народов России», «День учителя</w:t>
      </w:r>
      <w:r>
        <w:rPr>
          <w:sz w:val="24"/>
        </w:rPr>
        <w:t xml:space="preserve"> </w:t>
      </w:r>
      <w:r w:rsidRPr="00BB0F8B">
        <w:rPr>
          <w:sz w:val="24"/>
        </w:rPr>
        <w:t>(советники по воспитанию)», «День российской науки» и т. д.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2. Юбилейные даты выдающихся деятелей науки, литературы, искусства.</w:t>
      </w:r>
      <w:r>
        <w:rPr>
          <w:sz w:val="24"/>
        </w:rPr>
        <w:t xml:space="preserve"> </w:t>
      </w:r>
      <w:r w:rsidRPr="00BB0F8B">
        <w:rPr>
          <w:sz w:val="24"/>
        </w:rPr>
        <w:t>Например, «190-летие со дня рождения Д. Менделеева. День российской науки»,</w:t>
      </w:r>
      <w:r>
        <w:rPr>
          <w:sz w:val="24"/>
        </w:rPr>
        <w:t xml:space="preserve"> </w:t>
      </w:r>
      <w:r w:rsidRPr="00BB0F8B">
        <w:rPr>
          <w:sz w:val="24"/>
        </w:rPr>
        <w:t>«215-летие со дня рождения Н. В. Гоголя», «Русский язык. Великий и могучий. 225</w:t>
      </w:r>
      <w:r>
        <w:rPr>
          <w:sz w:val="24"/>
        </w:rPr>
        <w:t xml:space="preserve"> </w:t>
      </w:r>
      <w:r w:rsidRPr="00BB0F8B">
        <w:rPr>
          <w:sz w:val="24"/>
        </w:rPr>
        <w:t>лет со дня рождения А. С. Пушкина».</w:t>
      </w:r>
    </w:p>
    <w:p w:rsidR="0087772F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 программе предлагается несколько тем внеурочных занятий, которые не</w:t>
      </w:r>
      <w:r>
        <w:rPr>
          <w:sz w:val="24"/>
        </w:rPr>
        <w:t xml:space="preserve"> </w:t>
      </w:r>
      <w:r w:rsidRPr="00BB0F8B">
        <w:rPr>
          <w:sz w:val="24"/>
        </w:rPr>
        <w:t>связаны с текущими датами календаря, но являющиеся важными в воспитании</w:t>
      </w:r>
      <w:r>
        <w:rPr>
          <w:sz w:val="24"/>
        </w:rPr>
        <w:t xml:space="preserve"> </w:t>
      </w:r>
      <w:r w:rsidRPr="00BB0F8B">
        <w:rPr>
          <w:sz w:val="24"/>
        </w:rPr>
        <w:t>школьника. К примеру: «Мы вместе», «О взаимоотношениях в коллективе</w:t>
      </w:r>
      <w:r>
        <w:rPr>
          <w:sz w:val="24"/>
        </w:rPr>
        <w:t xml:space="preserve"> </w:t>
      </w:r>
      <w:r w:rsidRPr="00BB0F8B">
        <w:rPr>
          <w:sz w:val="24"/>
        </w:rPr>
        <w:t>(Всемирный день психического здоровья, профилактика буллинга)» и др.</w:t>
      </w:r>
    </w:p>
    <w:p w:rsidR="0087772F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Следует отметить, что внеурочные занятия входят в общую систему</w:t>
      </w:r>
      <w:r>
        <w:rPr>
          <w:sz w:val="24"/>
        </w:rPr>
        <w:t xml:space="preserve"> </w:t>
      </w:r>
      <w:r w:rsidRPr="00BB0F8B">
        <w:rPr>
          <w:sz w:val="24"/>
        </w:rPr>
        <w:t>воспитательной работы образовательной организации, поэтому тематика и</w:t>
      </w:r>
      <w:r>
        <w:rPr>
          <w:sz w:val="24"/>
        </w:rPr>
        <w:t xml:space="preserve"> </w:t>
      </w:r>
      <w:r w:rsidRPr="00BB0F8B">
        <w:rPr>
          <w:sz w:val="24"/>
        </w:rPr>
        <w:t>содержание должны обеспечить реализацию их назначения и целей: становление у</w:t>
      </w:r>
      <w:r>
        <w:rPr>
          <w:sz w:val="24"/>
        </w:rPr>
        <w:t xml:space="preserve"> </w:t>
      </w:r>
      <w:r w:rsidRPr="00BB0F8B">
        <w:rPr>
          <w:sz w:val="24"/>
        </w:rPr>
        <w:t>обучающихся гражданско-патриотических чувств. Исходя из этого, в планируемых</w:t>
      </w:r>
      <w:r>
        <w:rPr>
          <w:sz w:val="24"/>
        </w:rPr>
        <w:t xml:space="preserve"> </w:t>
      </w:r>
      <w:r w:rsidRPr="00BB0F8B">
        <w:rPr>
          <w:sz w:val="24"/>
        </w:rPr>
        <w:t>результатах каждого сценария внеурочного занятия выделяются нравственные</w:t>
      </w:r>
      <w:r>
        <w:rPr>
          <w:sz w:val="24"/>
        </w:rPr>
        <w:t xml:space="preserve"> </w:t>
      </w:r>
      <w:r w:rsidRPr="00BB0F8B">
        <w:rPr>
          <w:sz w:val="24"/>
        </w:rPr>
        <w:t xml:space="preserve">ценности, которые являются предметом обсуждения. </w:t>
      </w:r>
    </w:p>
    <w:p w:rsidR="0087772F" w:rsidRPr="008E13E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262ABB" w:rsidRDefault="0087772F" w:rsidP="00262ABB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 w:rsidRPr="00262ABB">
        <w:rPr>
          <w:b/>
          <w:sz w:val="24"/>
        </w:rPr>
        <w:t>Основные ценности характеризуются следующим образом.</w:t>
      </w:r>
    </w:p>
    <w:p w:rsidR="0087772F" w:rsidRPr="008E13E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87772F" w:rsidRPr="00AC3F79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AC3F79">
        <w:rPr>
          <w:b/>
          <w:sz w:val="24"/>
        </w:rPr>
        <w:t>1. Историческая память</w:t>
      </w:r>
    </w:p>
    <w:p w:rsidR="0087772F" w:rsidRPr="00BB0F8B" w:rsidRDefault="0087772F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– обязательная часть культуры народа и каждого</w:t>
      </w:r>
      <w:r>
        <w:rPr>
          <w:sz w:val="24"/>
        </w:rPr>
        <w:t xml:space="preserve"> </w:t>
      </w:r>
      <w:r w:rsidRPr="00BB0F8B">
        <w:rPr>
          <w:sz w:val="24"/>
        </w:rPr>
        <w:t>гражданина;</w:t>
      </w:r>
    </w:p>
    <w:p w:rsidR="0087772F" w:rsidRDefault="0087772F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соединяет прошлое, настоящее, позволяя сохранить и</w:t>
      </w:r>
      <w:r>
        <w:rPr>
          <w:sz w:val="24"/>
        </w:rPr>
        <w:t xml:space="preserve"> </w:t>
      </w:r>
      <w:r w:rsidRPr="00BB0F8B">
        <w:rPr>
          <w:sz w:val="24"/>
        </w:rPr>
        <w:t>продолжить достижения, мудрость, опыт, традиции прошлых поколений;</w:t>
      </w:r>
    </w:p>
    <w:p w:rsidR="0087772F" w:rsidRDefault="0087772F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историческая память есть культура целого народа, которая складывается из</w:t>
      </w:r>
      <w:r>
        <w:rPr>
          <w:sz w:val="24"/>
        </w:rPr>
        <w:t xml:space="preserve"> </w:t>
      </w:r>
      <w:r w:rsidRPr="00BB0F8B">
        <w:rPr>
          <w:sz w:val="24"/>
        </w:rPr>
        <w:t>объединения индивидульных переживаний, и включает важнейшие нравственные</w:t>
      </w:r>
      <w:r>
        <w:rPr>
          <w:sz w:val="24"/>
        </w:rPr>
        <w:t xml:space="preserve"> </w:t>
      </w:r>
      <w:r w:rsidRPr="00BB0F8B">
        <w:rPr>
          <w:sz w:val="24"/>
        </w:rPr>
        <w:t>качества: благодарность, уважение, гордость потомков за жизнь и подвиги предков.</w:t>
      </w:r>
    </w:p>
    <w:p w:rsidR="0087772F" w:rsidRPr="00BB0F8B" w:rsidRDefault="0087772F" w:rsidP="00AC3F79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Осознание этой нравственной ценности базируется на конкретном</w:t>
      </w:r>
      <w:r>
        <w:rPr>
          <w:sz w:val="24"/>
        </w:rPr>
        <w:t xml:space="preserve"> </w:t>
      </w:r>
      <w:r w:rsidRPr="00BB0F8B">
        <w:rPr>
          <w:sz w:val="24"/>
        </w:rPr>
        <w:t>содержании занятия. Например, тема «День народного единства» рассматривается</w:t>
      </w:r>
      <w:r>
        <w:rPr>
          <w:sz w:val="24"/>
        </w:rPr>
        <w:t xml:space="preserve"> </w:t>
      </w:r>
      <w:r w:rsidRPr="00BB0F8B">
        <w:rPr>
          <w:sz w:val="24"/>
        </w:rPr>
        <w:t>на известных исторических фактах – единение людей, когда Родина нуждается в</w:t>
      </w:r>
      <w:r>
        <w:rPr>
          <w:sz w:val="24"/>
        </w:rPr>
        <w:t xml:space="preserve"> </w:t>
      </w:r>
      <w:r w:rsidRPr="00BB0F8B">
        <w:rPr>
          <w:sz w:val="24"/>
        </w:rPr>
        <w:t>защите в 1612 г.</w:t>
      </w:r>
    </w:p>
    <w:p w:rsidR="0087772F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AC3F79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AC3F79">
        <w:rPr>
          <w:b/>
          <w:sz w:val="24"/>
        </w:rPr>
        <w:t>2. Преемственность поколений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каждое следующее поколение учится у предыдущего: осваивает,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воссоздаёт, продолжает его достижения, традиции;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семья построена на сохранении преемственности поколений. Память о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предыдущих поколениях бережно хранится в предметах, фото, вещах, а также в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гуманном отношении к старшим поколениям.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Например, тема: «О взаимоотношениях в семье (День матери)». Обсуждается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проблема: каждое поколение связано с предыдущими и последующими общей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культурой, историей, средой обитания, языком общения. Каждый человек должен</w:t>
      </w:r>
      <w:r w:rsidRPr="00262ABB">
        <w:rPr>
          <w:sz w:val="24"/>
        </w:rPr>
        <w:t xml:space="preserve"> </w:t>
      </w:r>
      <w:r w:rsidRPr="00BB0F8B">
        <w:rPr>
          <w:sz w:val="24"/>
        </w:rPr>
        <w:t>воспитывать в себе качества, которые были характерны для наших предков, людей</w:t>
      </w:r>
      <w:r w:rsidRPr="00262ABB">
        <w:rPr>
          <w:sz w:val="24"/>
        </w:rPr>
        <w:t xml:space="preserve"> </w:t>
      </w:r>
      <w:r w:rsidRPr="00BB0F8B">
        <w:rPr>
          <w:sz w:val="24"/>
        </w:rPr>
        <w:t>далёких поколений: любовь к родной земле, малой родине, Отечеству.</w:t>
      </w:r>
    </w:p>
    <w:p w:rsidR="0087772F" w:rsidRPr="008E13E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262AB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3. Патриотизм — любовь к Родине</w:t>
      </w:r>
    </w:p>
    <w:p w:rsidR="0087772F" w:rsidRPr="00262AB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патриотизм (любовь к Родине) – самое главное качества гражданина;</w:t>
      </w:r>
    </w:p>
    <w:p w:rsidR="0087772F" w:rsidRPr="00BB0F8B" w:rsidRDefault="0087772F" w:rsidP="00262AB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любовь к своему Отечеству начинается с малого — с привязанности к</w:t>
      </w:r>
      <w:r w:rsidRPr="00262ABB">
        <w:rPr>
          <w:sz w:val="24"/>
        </w:rPr>
        <w:t xml:space="preserve"> </w:t>
      </w:r>
      <w:r w:rsidRPr="00BB0F8B">
        <w:rPr>
          <w:sz w:val="24"/>
        </w:rPr>
        <w:t>родному дому, малой родине;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патриотизм строится на ответственности за судьбу своей родной земли;</w:t>
      </w:r>
      <w:r w:rsidRPr="00262ABB">
        <w:rPr>
          <w:sz w:val="24"/>
        </w:rPr>
        <w:t xml:space="preserve"> </w:t>
      </w:r>
      <w:r w:rsidRPr="00BB0F8B">
        <w:rPr>
          <w:sz w:val="24"/>
        </w:rPr>
        <w:t>чувстве гордости за историю, культуру своего народа и народов России.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Эта высшая нравственная ценность является приоритетной во всех сценариях</w:t>
      </w:r>
      <w:r w:rsidRPr="00262ABB">
        <w:rPr>
          <w:sz w:val="24"/>
        </w:rPr>
        <w:t xml:space="preserve"> </w:t>
      </w:r>
      <w:r w:rsidRPr="00BB0F8B">
        <w:rPr>
          <w:sz w:val="24"/>
        </w:rPr>
        <w:t>«Разговоров о важном». В каждом сценарии, в соответствии с содержанием,</w:t>
      </w:r>
      <w:r w:rsidRPr="00262ABB">
        <w:rPr>
          <w:sz w:val="24"/>
        </w:rPr>
        <w:t xml:space="preserve"> </w:t>
      </w:r>
      <w:r w:rsidRPr="00BB0F8B">
        <w:rPr>
          <w:sz w:val="24"/>
        </w:rPr>
        <w:t>раскрывается многогранность чувства патриотизма и его проявления в разных</w:t>
      </w:r>
      <w:r w:rsidRPr="00262ABB">
        <w:rPr>
          <w:sz w:val="24"/>
        </w:rPr>
        <w:t xml:space="preserve"> </w:t>
      </w:r>
      <w:r w:rsidRPr="00BB0F8B">
        <w:rPr>
          <w:sz w:val="24"/>
        </w:rPr>
        <w:t>сферах человеческой жизни.</w:t>
      </w:r>
    </w:p>
    <w:p w:rsidR="0087772F" w:rsidRPr="008E13E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262AB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4. Доброта, добрые дела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доброта — это способность (желание и умение) быть милосердным,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поддержать, помочь без ожидания благодарности;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− благотворительность — проявление добрых чувств; благотворительность</w:t>
      </w:r>
      <w:r w:rsidRPr="00262ABB">
        <w:rPr>
          <w:sz w:val="24"/>
        </w:rPr>
        <w:t xml:space="preserve"> </w:t>
      </w:r>
      <w:r w:rsidRPr="00BB0F8B">
        <w:rPr>
          <w:sz w:val="24"/>
        </w:rPr>
        <w:t>была распространена в России в прошлые века, что стало сегодня примером для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подражания.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Например, тема «Мы вместе». Разговор о добрых делах граждан России в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прошлые времена и в настоящее время, тема волонтерства.</w:t>
      </w:r>
    </w:p>
    <w:p w:rsidR="0087772F" w:rsidRPr="008E13E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262AB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5. Семья и семейные ценности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семья связана не только общим местом проживания, общим хозяйством,</w:t>
      </w:r>
      <w:r w:rsidRPr="00262ABB">
        <w:rPr>
          <w:sz w:val="24"/>
        </w:rPr>
        <w:t xml:space="preserve"> </w:t>
      </w:r>
      <w:r w:rsidRPr="00BB0F8B">
        <w:rPr>
          <w:sz w:val="24"/>
        </w:rPr>
        <w:t>общими</w:t>
      </w:r>
      <w:r w:rsidRPr="00262ABB">
        <w:rPr>
          <w:sz w:val="24"/>
        </w:rPr>
        <w:t xml:space="preserve"> </w:t>
      </w:r>
      <w:r w:rsidRPr="00BB0F8B">
        <w:rPr>
          <w:sz w:val="24"/>
        </w:rPr>
        <w:t>делами,</w:t>
      </w:r>
    </w:p>
    <w:p w:rsidR="0087772F" w:rsidRPr="00262AB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Но</w:t>
      </w:r>
      <w:r w:rsidRPr="00262ABB">
        <w:rPr>
          <w:sz w:val="24"/>
        </w:rPr>
        <w:t xml:space="preserve"> </w:t>
      </w:r>
      <w:r w:rsidRPr="00BB0F8B">
        <w:rPr>
          <w:sz w:val="24"/>
        </w:rPr>
        <w:t>и</w:t>
      </w:r>
      <w:r w:rsidRPr="00262ABB">
        <w:rPr>
          <w:sz w:val="24"/>
        </w:rPr>
        <w:t xml:space="preserve"> </w:t>
      </w:r>
      <w:r w:rsidRPr="00BB0F8B">
        <w:rPr>
          <w:sz w:val="24"/>
        </w:rPr>
        <w:t>значимыми</w:t>
      </w:r>
      <w:r w:rsidRPr="00262ABB">
        <w:rPr>
          <w:sz w:val="24"/>
        </w:rPr>
        <w:t xml:space="preserve"> </w:t>
      </w:r>
      <w:r w:rsidRPr="00BB0F8B">
        <w:rPr>
          <w:sz w:val="24"/>
        </w:rPr>
        <w:t>ценностями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—взаимопониманием,</w:t>
      </w:r>
      <w:r w:rsidRPr="00262ABB">
        <w:rPr>
          <w:sz w:val="24"/>
        </w:rPr>
        <w:t xml:space="preserve"> </w:t>
      </w:r>
      <w:r w:rsidRPr="00BB0F8B">
        <w:rPr>
          <w:sz w:val="24"/>
        </w:rPr>
        <w:t>взаимоподдержкой, традициями и т. д.;</w:t>
      </w:r>
    </w:p>
    <w:p w:rsidR="0087772F" w:rsidRPr="00262AB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каждый член семьи имеет свои обязанности, но всегда готовы прийти на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помощь другому: взять на себя его дела, проявить внимание, оказать помощь друг</w:t>
      </w:r>
      <w:r w:rsidRPr="00262ABB">
        <w:rPr>
          <w:sz w:val="24"/>
        </w:rPr>
        <w:t xml:space="preserve"> </w:t>
      </w:r>
      <w:r w:rsidRPr="00BB0F8B">
        <w:rPr>
          <w:sz w:val="24"/>
        </w:rPr>
        <w:t>другу;</w:t>
      </w:r>
      <w:r w:rsidRPr="00262ABB">
        <w:rPr>
          <w:sz w:val="24"/>
        </w:rPr>
        <w:t xml:space="preserve"> 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обучающийся должен ответственно относиться к своей семье, участвовать</w:t>
      </w:r>
      <w:r w:rsidRPr="00262ABB">
        <w:rPr>
          <w:sz w:val="24"/>
        </w:rPr>
        <w:t xml:space="preserve"> </w:t>
      </w:r>
      <w:r w:rsidRPr="00BB0F8B">
        <w:rPr>
          <w:sz w:val="24"/>
        </w:rPr>
        <w:t>во всех ее делах, помогать родителям;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семейные ценности всегда были значимы для народов России; семейные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ценности представлены в традиционных религиях России.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Тема семьи, семейных взаимоотношений и ценностей является предметом</w:t>
      </w:r>
      <w:r w:rsidRPr="00262ABB">
        <w:rPr>
          <w:sz w:val="24"/>
        </w:rPr>
        <w:t xml:space="preserve"> </w:t>
      </w:r>
      <w:r w:rsidRPr="00BB0F8B">
        <w:rPr>
          <w:sz w:val="24"/>
        </w:rPr>
        <w:t>обсуждения на занятиях, посвященных темам: «О взаимоотношениях в семье (День</w:t>
      </w:r>
      <w:r w:rsidRPr="00262ABB">
        <w:rPr>
          <w:sz w:val="24"/>
        </w:rPr>
        <w:t xml:space="preserve"> </w:t>
      </w:r>
      <w:r w:rsidRPr="00BB0F8B">
        <w:rPr>
          <w:sz w:val="24"/>
        </w:rPr>
        <w:t>матери)», «Новогодние семейные традиции разных народов России» и др.</w:t>
      </w:r>
    </w:p>
    <w:p w:rsidR="0087772F" w:rsidRPr="00262AB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262AB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6. Культура России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культура общества — это достижения человеческого общества, созданные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на протяжении его истории;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российская культура богата и разнообразна, она известна и уважаема во</w:t>
      </w:r>
    </w:p>
    <w:p w:rsidR="0087772F" w:rsidRPr="00262AB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всем мире;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–культура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представлена</w:t>
      </w:r>
      <w:r w:rsidRPr="00262ABB">
        <w:rPr>
          <w:sz w:val="24"/>
        </w:rPr>
        <w:t xml:space="preserve"> </w:t>
      </w:r>
      <w:r w:rsidRPr="00BB0F8B">
        <w:rPr>
          <w:sz w:val="24"/>
        </w:rPr>
        <w:t>достижениями</w:t>
      </w:r>
      <w:r w:rsidRPr="00262ABB">
        <w:rPr>
          <w:sz w:val="24"/>
        </w:rPr>
        <w:t xml:space="preserve"> </w:t>
      </w:r>
      <w:r w:rsidRPr="00BB0F8B">
        <w:rPr>
          <w:sz w:val="24"/>
        </w:rPr>
        <w:t>в</w:t>
      </w:r>
      <w:r w:rsidRPr="00262ABB">
        <w:rPr>
          <w:sz w:val="24"/>
        </w:rPr>
        <w:t xml:space="preserve"> </w:t>
      </w:r>
      <w:r w:rsidRPr="00BB0F8B">
        <w:rPr>
          <w:sz w:val="24"/>
        </w:rPr>
        <w:t>материальной</w:t>
      </w:r>
      <w:r w:rsidRPr="00262ABB">
        <w:rPr>
          <w:sz w:val="24"/>
        </w:rPr>
        <w:t xml:space="preserve"> </w:t>
      </w:r>
      <w:r w:rsidRPr="00BB0F8B">
        <w:rPr>
          <w:sz w:val="24"/>
        </w:rPr>
        <w:t>сфере</w:t>
      </w:r>
      <w:r w:rsidRPr="00262ABB">
        <w:rPr>
          <w:sz w:val="24"/>
        </w:rPr>
        <w:t xml:space="preserve"> </w:t>
      </w:r>
      <w:r w:rsidRPr="00BB0F8B">
        <w:rPr>
          <w:sz w:val="24"/>
        </w:rPr>
        <w:t>(строительство, техника, предметы быта и др.), в духовной сфере (народное</w:t>
      </w:r>
      <w:r w:rsidRPr="00262ABB">
        <w:rPr>
          <w:sz w:val="24"/>
        </w:rPr>
        <w:t xml:space="preserve"> </w:t>
      </w:r>
      <w:r w:rsidRPr="00BB0F8B">
        <w:rPr>
          <w:sz w:val="24"/>
        </w:rPr>
        <w:t>творчество, литература, изобразительное искусство, музыка, театр и др.), а также в</w:t>
      </w:r>
      <w:r w:rsidRPr="00262ABB">
        <w:rPr>
          <w:sz w:val="24"/>
        </w:rPr>
        <w:t xml:space="preserve"> </w:t>
      </w:r>
      <w:r w:rsidRPr="00BB0F8B">
        <w:rPr>
          <w:sz w:val="24"/>
        </w:rPr>
        <w:t>этике, культуре взаимоотношений людей.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Темы, связанные с осознанием обучающимися этой социальной ценности,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подробно и разносторонне представлены в «Разговорах о важном». Поэтому</w:t>
      </w:r>
      <w:r w:rsidRPr="00262ABB">
        <w:rPr>
          <w:sz w:val="24"/>
        </w:rPr>
        <w:t xml:space="preserve"> </w:t>
      </w:r>
      <w:r w:rsidRPr="00BB0F8B">
        <w:rPr>
          <w:sz w:val="24"/>
        </w:rPr>
        <w:t>многие сценарии построены на чтении поэзии, обсуждении видеофильмов,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произведений живописи и музыки: «По ту сторону экрана. 115 лет кино в России»,</w:t>
      </w:r>
      <w:r w:rsidRPr="008E13EB">
        <w:rPr>
          <w:sz w:val="24"/>
        </w:rPr>
        <w:t xml:space="preserve"> </w:t>
      </w:r>
      <w:r w:rsidRPr="00BB0F8B">
        <w:rPr>
          <w:sz w:val="24"/>
        </w:rPr>
        <w:t>«Цирк! Цирк! Цирк! (к Международному дню цирка)».</w:t>
      </w:r>
    </w:p>
    <w:p w:rsidR="0087772F" w:rsidRPr="008E13E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8E13E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</w:p>
    <w:p w:rsidR="0087772F" w:rsidRPr="00262AB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  <w:r w:rsidRPr="00262ABB">
        <w:rPr>
          <w:b/>
          <w:sz w:val="24"/>
        </w:rPr>
        <w:t>7. Наука на службе Родины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наука обеспечивает прогресс общества и улучшает жизнь человека;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в науке работают талантливые, творческие люди, бесконечно любящие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свою деятельность;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– в России совершено много научных открытий, без которых невозможно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представить современный мир.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О такой ценности общества и отдельно взятого человека учащиеся узнают в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процессе обсуждения тем: «190-лет со дня рождения Д. Менделеева. День</w:t>
      </w:r>
      <w:r w:rsidRPr="008E13EB">
        <w:rPr>
          <w:sz w:val="24"/>
        </w:rPr>
        <w:t xml:space="preserve"> </w:t>
      </w:r>
      <w:r w:rsidRPr="00BB0F8B">
        <w:rPr>
          <w:sz w:val="24"/>
        </w:rPr>
        <w:t>российской науки», «Я вижу Землю! Это так красиво».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Следует отметить, что многие темы внеурочных занятий выходят за рамки</w:t>
      </w:r>
      <w:r w:rsidRPr="00262ABB">
        <w:rPr>
          <w:sz w:val="24"/>
        </w:rPr>
        <w:t xml:space="preserve"> </w:t>
      </w:r>
      <w:r w:rsidRPr="00BB0F8B">
        <w:rPr>
          <w:sz w:val="24"/>
        </w:rPr>
        <w:t>содержания, изучаемого на уроках, но это не означает, что учитель будет</w:t>
      </w:r>
      <w:r w:rsidRPr="00262ABB">
        <w:rPr>
          <w:sz w:val="24"/>
        </w:rPr>
        <w:t xml:space="preserve"> </w:t>
      </w:r>
      <w:r w:rsidRPr="00BB0F8B">
        <w:rPr>
          <w:sz w:val="24"/>
        </w:rPr>
        <w:t>обязательно добиваться точного усвоения нового знания, запоминания и четкого</w:t>
      </w:r>
      <w:r w:rsidRPr="00262ABB">
        <w:rPr>
          <w:sz w:val="24"/>
        </w:rPr>
        <w:t xml:space="preserve"> </w:t>
      </w:r>
      <w:r w:rsidRPr="00BB0F8B">
        <w:rPr>
          <w:sz w:val="24"/>
        </w:rPr>
        <w:t>воспроизведения нового термина или понятия. Необходимо понимать, что на</w:t>
      </w:r>
      <w:r w:rsidRPr="00262ABB">
        <w:rPr>
          <w:sz w:val="24"/>
        </w:rPr>
        <w:t xml:space="preserve"> </w:t>
      </w:r>
      <w:r w:rsidRPr="00BB0F8B">
        <w:rPr>
          <w:sz w:val="24"/>
        </w:rPr>
        <w:t>внеурочных занятиях как неучебных формируются определенные ценности:</w:t>
      </w:r>
      <w:r w:rsidRPr="00262ABB">
        <w:rPr>
          <w:sz w:val="24"/>
        </w:rPr>
        <w:t xml:space="preserve"> </w:t>
      </w:r>
      <w:r w:rsidRPr="00BB0F8B">
        <w:rPr>
          <w:sz w:val="24"/>
        </w:rPr>
        <w:t>высшие нравственные чувства и социальные отношения. В течение года учащиеся</w:t>
      </w:r>
      <w:r w:rsidRPr="00262ABB">
        <w:rPr>
          <w:sz w:val="24"/>
        </w:rPr>
        <w:t xml:space="preserve"> </w:t>
      </w:r>
      <w:r w:rsidRPr="00BB0F8B">
        <w:rPr>
          <w:sz w:val="24"/>
        </w:rPr>
        <w:t>много раз будут возвращаться к обсуждению одних и тех же понятий, что послужит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постепенному осознанному их принятию.</w:t>
      </w:r>
      <w:r w:rsidRPr="00262ABB">
        <w:rPr>
          <w:sz w:val="24"/>
        </w:rPr>
        <w:t xml:space="preserve"> </w:t>
      </w:r>
      <w:r w:rsidRPr="00BB0F8B">
        <w:rPr>
          <w:sz w:val="24"/>
        </w:rPr>
        <w:t>Наличие сценариев внеурочных занятий не означает формального</w:t>
      </w:r>
      <w:r w:rsidRPr="00262ABB">
        <w:rPr>
          <w:sz w:val="24"/>
        </w:rPr>
        <w:t xml:space="preserve"> </w:t>
      </w:r>
      <w:r w:rsidRPr="00BB0F8B">
        <w:rPr>
          <w:sz w:val="24"/>
        </w:rPr>
        <w:t>следования им. При анализе содержания занятия, которое предлагается в сценарии,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педагог учитывает региональные, национальные, этнокультурные особенности</w:t>
      </w:r>
      <w:r w:rsidRPr="00262ABB">
        <w:rPr>
          <w:sz w:val="24"/>
        </w:rPr>
        <w:t xml:space="preserve"> </w:t>
      </w:r>
      <w:r w:rsidRPr="00BB0F8B">
        <w:rPr>
          <w:sz w:val="24"/>
        </w:rPr>
        <w:t>территории, где функционирует данная образовательная организация. Обязательно</w:t>
      </w:r>
      <w:r w:rsidRPr="00262ABB">
        <w:rPr>
          <w:sz w:val="24"/>
        </w:rPr>
        <w:t xml:space="preserve"> </w:t>
      </w:r>
      <w:r w:rsidRPr="00BB0F8B">
        <w:rPr>
          <w:sz w:val="24"/>
        </w:rPr>
        <w:t>учитывается и уровень развития учащихся, их интересы и потребности. При</w:t>
      </w:r>
    </w:p>
    <w:p w:rsidR="0087772F" w:rsidRPr="00BB0F8B" w:rsidRDefault="0087772F" w:rsidP="00BB0F8B">
      <w:pPr>
        <w:tabs>
          <w:tab w:val="left" w:pos="142"/>
        </w:tabs>
        <w:spacing w:line="242" w:lineRule="auto"/>
        <w:ind w:left="220" w:right="3"/>
        <w:jc w:val="both"/>
        <w:rPr>
          <w:sz w:val="24"/>
        </w:rPr>
      </w:pPr>
      <w:r w:rsidRPr="00BB0F8B">
        <w:rPr>
          <w:sz w:val="24"/>
        </w:rPr>
        <w:t>необходимости, исходя из статуса семей обучающихся, целесообразно уточнить</w:t>
      </w:r>
      <w:r w:rsidRPr="00262ABB">
        <w:rPr>
          <w:sz w:val="24"/>
        </w:rPr>
        <w:t xml:space="preserve"> </w:t>
      </w:r>
      <w:r w:rsidRPr="00BB0F8B">
        <w:rPr>
          <w:sz w:val="24"/>
        </w:rPr>
        <w:t>(изменить, скорректировать) и творческие задания, выполнение которых</w:t>
      </w:r>
      <w:r w:rsidRPr="00262ABB">
        <w:rPr>
          <w:sz w:val="24"/>
        </w:rPr>
        <w:t xml:space="preserve"> </w:t>
      </w:r>
      <w:r w:rsidRPr="00BB0F8B">
        <w:rPr>
          <w:sz w:val="24"/>
        </w:rPr>
        <w:t>предлагается вместе с родителями, другими членами семьи.</w:t>
      </w:r>
    </w:p>
    <w:p w:rsidR="0087772F" w:rsidRDefault="0087772F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sz w:val="24"/>
        </w:rPr>
      </w:pPr>
    </w:p>
    <w:p w:rsidR="0087772F" w:rsidRPr="008E13EB" w:rsidRDefault="0087772F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  <w:r>
        <w:rPr>
          <w:b/>
          <w:sz w:val="24"/>
        </w:rPr>
        <w:t>Место курса в плане внеурочной деятельности:</w:t>
      </w:r>
    </w:p>
    <w:p w:rsidR="0087772F" w:rsidRPr="008E13EB" w:rsidRDefault="0087772F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87772F" w:rsidRDefault="0087772F" w:rsidP="00DD4510">
      <w:pPr>
        <w:tabs>
          <w:tab w:val="left" w:pos="142"/>
        </w:tabs>
        <w:spacing w:line="242" w:lineRule="auto"/>
        <w:ind w:left="220" w:right="3"/>
        <w:jc w:val="both"/>
        <w:rPr>
          <w:spacing w:val="-57"/>
          <w:sz w:val="24"/>
        </w:rPr>
      </w:pPr>
      <w:r>
        <w:rPr>
          <w:sz w:val="24"/>
        </w:rPr>
        <w:t>Учебный курс предназначен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5–9-х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классов;</w:t>
      </w:r>
      <w:r>
        <w:rPr>
          <w:spacing w:val="-3"/>
          <w:sz w:val="24"/>
        </w:rPr>
        <w:t xml:space="preserve"> </w:t>
      </w:r>
      <w:r>
        <w:rPr>
          <w:sz w:val="24"/>
        </w:rPr>
        <w:t>рассчитан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час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неделю/34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год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классе.</w:t>
      </w:r>
      <w:r>
        <w:rPr>
          <w:spacing w:val="-57"/>
          <w:sz w:val="24"/>
        </w:rPr>
        <w:t xml:space="preserve">  </w:t>
      </w:r>
    </w:p>
    <w:p w:rsidR="0087772F" w:rsidRDefault="0087772F" w:rsidP="00DD4510">
      <w:pPr>
        <w:tabs>
          <w:tab w:val="left" w:pos="142"/>
        </w:tabs>
        <w:spacing w:line="242" w:lineRule="auto"/>
        <w:ind w:left="220" w:right="3"/>
        <w:jc w:val="both"/>
        <w:rPr>
          <w:spacing w:val="-57"/>
          <w:sz w:val="24"/>
        </w:rPr>
      </w:pPr>
    </w:p>
    <w:p w:rsidR="0087772F" w:rsidRDefault="0087772F" w:rsidP="00DD4510">
      <w:pPr>
        <w:tabs>
          <w:tab w:val="left" w:pos="142"/>
        </w:tabs>
        <w:spacing w:line="242" w:lineRule="auto"/>
        <w:ind w:left="220" w:right="3"/>
        <w:jc w:val="both"/>
        <w:rPr>
          <w:color w:val="231F20"/>
          <w:w w:val="115"/>
        </w:rPr>
      </w:pPr>
      <w:r>
        <w:rPr>
          <w:color w:val="231F20"/>
          <w:w w:val="115"/>
        </w:rPr>
        <w:t>Занятия по программе проводятся в формах, позволяющих обучающемуся вырабатывать собственную мировоззренческую позицию по обсуждаемым темам (например, беседы, деловые игры, викторины, интервью,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блиц опросы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т.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д.)</w:t>
      </w:r>
    </w:p>
    <w:p w:rsidR="0087772F" w:rsidRDefault="0087772F" w:rsidP="00DD4510">
      <w:pPr>
        <w:tabs>
          <w:tab w:val="left" w:pos="142"/>
        </w:tabs>
        <w:spacing w:line="242" w:lineRule="auto"/>
        <w:ind w:left="220" w:right="3"/>
        <w:jc w:val="both"/>
        <w:rPr>
          <w:b/>
          <w:color w:val="242424"/>
          <w:sz w:val="24"/>
        </w:rPr>
      </w:pPr>
    </w:p>
    <w:p w:rsidR="0087772F" w:rsidRPr="00E9649C" w:rsidRDefault="0087772F" w:rsidP="00BE76C7">
      <w:pPr>
        <w:pStyle w:val="ListParagraph"/>
        <w:adjustRightInd w:val="0"/>
        <w:ind w:left="142"/>
      </w:pPr>
      <w:r>
        <w:rPr>
          <w:color w:val="000000"/>
        </w:rPr>
        <w:t xml:space="preserve">По </w:t>
      </w:r>
      <w:r w:rsidRPr="00E9649C">
        <w:rPr>
          <w:color w:val="000000"/>
        </w:rPr>
        <w:t>производственно</w:t>
      </w:r>
      <w:r>
        <w:rPr>
          <w:color w:val="000000"/>
        </w:rPr>
        <w:t>му</w:t>
      </w:r>
      <w:r w:rsidRPr="00E9649C">
        <w:rPr>
          <w:color w:val="000000"/>
        </w:rPr>
        <w:t xml:space="preserve"> календарно</w:t>
      </w:r>
      <w:r>
        <w:rPr>
          <w:color w:val="000000"/>
        </w:rPr>
        <w:t>му графику</w:t>
      </w:r>
      <w:r w:rsidRPr="00E9649C">
        <w:rPr>
          <w:color w:val="000000"/>
        </w:rPr>
        <w:t xml:space="preserve">  прохождения учебного матери</w:t>
      </w:r>
      <w:r>
        <w:rPr>
          <w:color w:val="000000"/>
        </w:rPr>
        <w:t xml:space="preserve">ала </w:t>
      </w:r>
      <w:r w:rsidRPr="00E9649C">
        <w:rPr>
          <w:color w:val="000000"/>
        </w:rPr>
        <w:t>,</w:t>
      </w:r>
      <w:r w:rsidRPr="0011377B">
        <w:rPr>
          <w:color w:val="000000"/>
        </w:rPr>
        <w:t xml:space="preserve"> </w:t>
      </w:r>
      <w:r w:rsidRPr="00E9649C">
        <w:rPr>
          <w:color w:val="000000"/>
        </w:rPr>
        <w:t>дан</w:t>
      </w:r>
      <w:r>
        <w:rPr>
          <w:color w:val="000000"/>
        </w:rPr>
        <w:t>ная программа рассчитана на  3</w:t>
      </w:r>
      <w:r w:rsidRPr="007645E6">
        <w:rPr>
          <w:color w:val="000000"/>
        </w:rPr>
        <w:t>3</w:t>
      </w:r>
      <w:r w:rsidRPr="00E9649C">
        <w:rPr>
          <w:color w:val="000000"/>
        </w:rPr>
        <w:t xml:space="preserve"> час</w:t>
      </w:r>
      <w:r>
        <w:rPr>
          <w:color w:val="000000"/>
        </w:rPr>
        <w:t>а</w:t>
      </w:r>
      <w:r w:rsidRPr="00E9649C">
        <w:rPr>
          <w:color w:val="000000"/>
        </w:rPr>
        <w:t xml:space="preserve"> в год. Программный материал будет пройден за счет </w:t>
      </w:r>
      <w:r>
        <w:rPr>
          <w:color w:val="000000"/>
        </w:rPr>
        <w:t xml:space="preserve">уплотнения </w:t>
      </w:r>
      <w:r w:rsidRPr="00E9649C">
        <w:rPr>
          <w:color w:val="000000"/>
        </w:rPr>
        <w:t>уроков.</w:t>
      </w:r>
    </w:p>
    <w:p w:rsidR="0087772F" w:rsidRPr="00E9649C" w:rsidRDefault="0087772F" w:rsidP="00BE76C7">
      <w:pPr>
        <w:pStyle w:val="ListParagraph"/>
        <w:ind w:left="360" w:right="11"/>
        <w:rPr>
          <w:b/>
        </w:rPr>
      </w:pPr>
    </w:p>
    <w:p w:rsidR="0087772F" w:rsidRDefault="0087772F">
      <w:pPr>
        <w:rPr>
          <w:b/>
          <w:color w:val="242424"/>
          <w:sz w:val="24"/>
        </w:rPr>
      </w:pPr>
    </w:p>
    <w:p w:rsidR="0087772F" w:rsidRDefault="0087772F" w:rsidP="00E36BB5">
      <w:pPr>
        <w:pStyle w:val="c4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</w:rPr>
        <w:t>Рекомендуемые универсальные ресурсы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для организации обучения с использованием дистанционных образовательных технологий: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1.        https://deti-online.com/raskraski/russia/zimniy-dvorec-v-sankt-peterburge/    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2.        https://russia.tv/video/show/brand_id/14225/episode_id/983062/video_id/993675/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3.        https://vraki.net/blogi/zanimatelnoe-zadanie-po-russkomu-yazyku.html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4.        https://multiurok.ru/index.php/files/olimpiada-po-russkomu-iazyku-1-klass-17.html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5.        https://interneturok.ru/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6.        https://infourok.ru/raskraski-po-matematike-klass-2200496.html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7.        https://stranamasterov.ru/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8.        https://chessday.ru/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9.        https://izi.travel/ru</w:t>
      </w:r>
    </w:p>
    <w:p w:rsidR="0087772F" w:rsidRDefault="0087772F" w:rsidP="00E36BB5">
      <w:pPr>
        <w:pStyle w:val="c2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10.        https://muzei-mira.com/video_exkursii_po_muzeiam/746-..</w:t>
      </w:r>
    </w:p>
    <w:p w:rsidR="0087772F" w:rsidRDefault="0087772F">
      <w:pPr>
        <w:rPr>
          <w:b/>
          <w:color w:val="242424"/>
          <w:sz w:val="24"/>
        </w:rPr>
      </w:pPr>
      <w:r>
        <w:rPr>
          <w:b/>
          <w:color w:val="242424"/>
          <w:sz w:val="24"/>
        </w:rPr>
        <w:br w:type="page"/>
      </w:r>
    </w:p>
    <w:p w:rsidR="0087772F" w:rsidRPr="000B4CB0" w:rsidRDefault="0087772F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8"/>
          <w:szCs w:val="28"/>
        </w:rPr>
      </w:pPr>
      <w:r w:rsidRPr="000B4CB0">
        <w:rPr>
          <w:b/>
          <w:sz w:val="28"/>
          <w:szCs w:val="28"/>
        </w:rPr>
        <w:t>СОДЕРЖАНИЕ КУРСА</w:t>
      </w:r>
    </w:p>
    <w:p w:rsidR="0087772F" w:rsidRDefault="0087772F" w:rsidP="00443E24">
      <w:pPr>
        <w:tabs>
          <w:tab w:val="left" w:pos="142"/>
        </w:tabs>
        <w:spacing w:line="242" w:lineRule="auto"/>
        <w:ind w:left="220" w:right="3"/>
        <w:jc w:val="center"/>
        <w:rPr>
          <w:b/>
          <w:sz w:val="24"/>
        </w:rPr>
      </w:pPr>
    </w:p>
    <w:p w:rsidR="0087772F" w:rsidRDefault="0087772F" w:rsidP="0057047D">
      <w:pPr>
        <w:pStyle w:val="BodyText"/>
        <w:tabs>
          <w:tab w:val="left" w:pos="142"/>
        </w:tabs>
        <w:spacing w:line="240" w:lineRule="auto"/>
        <w:ind w:left="221" w:right="6" w:firstLine="142"/>
        <w:jc w:val="both"/>
      </w:pPr>
      <w:r>
        <w:t>Содержание курса «Разговоры о важном» направлено на формирование у обучающихся</w:t>
      </w:r>
      <w:r>
        <w:rPr>
          <w:spacing w:val="1"/>
        </w:rPr>
        <w:t xml:space="preserve"> </w:t>
      </w:r>
      <w:r>
        <w:t>ценностных установок, в числе которых – созидание, патриотизм и стремление к</w:t>
      </w:r>
      <w:r>
        <w:rPr>
          <w:spacing w:val="1"/>
        </w:rPr>
        <w:t xml:space="preserve"> </w:t>
      </w:r>
      <w:r>
        <w:t>межнациональному</w:t>
      </w:r>
      <w:r>
        <w:rPr>
          <w:spacing w:val="-5"/>
        </w:rPr>
        <w:t xml:space="preserve"> </w:t>
      </w:r>
      <w:r>
        <w:t>единству.</w:t>
      </w:r>
      <w:r>
        <w:rPr>
          <w:spacing w:val="-4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приурочены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государственным</w:t>
      </w:r>
      <w:r>
        <w:rPr>
          <w:spacing w:val="-6"/>
        </w:rPr>
        <w:t xml:space="preserve"> </w:t>
      </w:r>
      <w:r>
        <w:t>праздникам,</w:t>
      </w:r>
      <w:r>
        <w:rPr>
          <w:spacing w:val="-57"/>
        </w:rPr>
        <w:t xml:space="preserve"> </w:t>
      </w:r>
      <w:r>
        <w:t>знаменательным датам, традиционным праздникам, годовщинам со дня рождения</w:t>
      </w:r>
      <w:r>
        <w:rPr>
          <w:spacing w:val="1"/>
        </w:rPr>
        <w:t xml:space="preserve"> </w:t>
      </w:r>
      <w:r>
        <w:t>известных</w:t>
      </w:r>
      <w:r>
        <w:rPr>
          <w:spacing w:val="-3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ученых,</w:t>
      </w:r>
      <w:r>
        <w:rPr>
          <w:spacing w:val="-3"/>
        </w:rPr>
        <w:t xml:space="preserve"> </w:t>
      </w:r>
      <w:r>
        <w:t>писателей,</w:t>
      </w:r>
      <w:r>
        <w:rPr>
          <w:spacing w:val="-2"/>
        </w:rPr>
        <w:t xml:space="preserve"> </w:t>
      </w:r>
      <w:r>
        <w:t>государственных</w:t>
      </w:r>
      <w:r>
        <w:rPr>
          <w:spacing w:val="-2"/>
        </w:rPr>
        <w:t xml:space="preserve"> </w:t>
      </w:r>
      <w:r>
        <w:t>деятелей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деятелей</w:t>
      </w:r>
      <w:r>
        <w:rPr>
          <w:spacing w:val="-1"/>
        </w:rPr>
        <w:t xml:space="preserve"> </w:t>
      </w:r>
      <w:r>
        <w:t>культуры.</w:t>
      </w:r>
    </w:p>
    <w:p w:rsidR="0087772F" w:rsidRDefault="0087772F" w:rsidP="0057047D">
      <w:pPr>
        <w:pStyle w:val="BodyText"/>
        <w:tabs>
          <w:tab w:val="left" w:pos="142"/>
        </w:tabs>
        <w:spacing w:line="240" w:lineRule="auto"/>
        <w:ind w:left="221" w:right="6" w:firstLine="142"/>
        <w:jc w:val="both"/>
      </w:pP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знаний. Знакомство с проектами Российского общества «Знание».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Возможности,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которые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предоставляют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проекты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общества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«Знание»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обучающихся различных возрастов.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Родина — не только место рождения. Природные и культурные памятники –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чем гордимся, о чем помним, что бережем?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Зоя Космодемьянская – её подвиг бессмертен, её имя стало символом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мужества и стойкости, а жизнь служит примером беззаветной преданности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Отечеству, истиной любви к своей Родине.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Право избирать и быть избранным гарантировано Конституцией Российской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Федерации каждому гражданину нашей страны. Жизнь, свобода, права 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благополучие граждан является одной из главных ценностей, а проявление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гражданской позиции, желание участвовать в развитии своего города, региона,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страны – достойно уважения.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Ценность профессии учителя. Советник по воспитанию – проводник в мир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возможностей, которые создало государство для каждого ребенка в стране,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наставник и «старший товарищ», помогающий как объединить школьный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коллектив в дружную команду, так и выстроить личную траекторию развития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каждому ребенку.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Честность, открытость, готовность прийти на помощь – основа хороших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отношений с окружающими. Уважение к окружающим – норма жизни в нашем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обществе. В условиях информационных перегрузок, разнообразия быстро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решаемых задач, экономической нестабильности, стрессы стали неотъемлемой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составляющей жизни человека. Они приводят к депрессивному состоянию,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которое, в свою очередь, может привести к проблемам физического здоровья,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конфликтам с близкими, неуверенности, озлобленности. Знания о том, как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наладить отношения в коллективе, сохранить свое психическое здоровье, как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80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смотреть на мир позитивно, как не стать жертвой «травли», и самому не опуститься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 «травли» других, необходимы всем.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Давние культурные традиции России получают отражение в произведениях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Кинематографического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искусства,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которое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имеет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свой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«золотой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фонд»,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признанный во всем мире. Отечественное кино передает наши традиционные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ценности, великое культурно-историческое наследие, отображает то, что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объединяет нас как нацию. Развитие отечественного кино отражает не только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основные вехи развития страны, но и моделирует образ ее будущего. Кино, наряду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 литературой и театром, позволяет человеку увидеть себя, как в «зеркале»,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соотнести свои поступки с поступками героев, анализировать и рефлексировать,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приобретать новые знания, знакомиться с миром профессий, с творчеством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талантливых людей, с историей и культурой страны.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Подразделения специального назначения (спецназ) в России имеют особую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значимость, они олицетворяют служение Отечеству, мужество и силу духа,</w:t>
      </w:r>
      <w:r>
        <w:rPr>
          <w:spacing w:val="-2"/>
          <w:sz w:val="24"/>
          <w:szCs w:val="24"/>
        </w:rPr>
        <w:t xml:space="preserve">  </w:t>
      </w:r>
      <w:r w:rsidRPr="00E61351">
        <w:rPr>
          <w:spacing w:val="-2"/>
          <w:sz w:val="24"/>
          <w:szCs w:val="24"/>
        </w:rPr>
        <w:t xml:space="preserve">беспримерное </w:t>
      </w:r>
      <w:r>
        <w:rPr>
          <w:spacing w:val="-2"/>
          <w:sz w:val="24"/>
          <w:szCs w:val="24"/>
        </w:rPr>
        <w:t>с</w:t>
      </w:r>
      <w:r w:rsidRPr="00E61351">
        <w:rPr>
          <w:spacing w:val="-2"/>
          <w:sz w:val="24"/>
          <w:szCs w:val="24"/>
        </w:rPr>
        <w:t>амопожертвование, готовность мгновенно прийти на помощь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Родине. Военнослужащие спецназа обладают особыми профессиональными,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физическими и моральным качествами, являются достойным примером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настоящего мужчины.</w:t>
      </w:r>
    </w:p>
    <w:p w:rsidR="0087772F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Единство нации – основа существования российского государства. Единство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многонационального народа, уважение традиций, религий, уклада жизни всех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народов является главным в жизни страны. Пока мы едины – мы непобедимы.</w:t>
      </w:r>
      <w:r>
        <w:rPr>
          <w:spacing w:val="-2"/>
          <w:sz w:val="24"/>
          <w:szCs w:val="24"/>
        </w:rPr>
        <w:t xml:space="preserve"> 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Технологический суверенитет нашей Родины необходимо защищать так же,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как границы государства, это основа и залог существования современной страны.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Развитие сферы информационных технологий сегодня стратегически важно для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будущего, профессии в этой сфере очень перспективны и востребованы.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Технологический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суверенитет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решает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задачи</w:t>
      </w:r>
    </w:p>
    <w:p w:rsidR="0087772F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Обеспечения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безопасности,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получения энергии, продовольственной независимости, транспортной связности.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Логика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развития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экономики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предполагает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защиту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формирование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высокотехнологичных отраслей с высокой долей интеллектуальных вложений.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Появление новых профессий связано с цифровизацией экономики, движением к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технологическому суверенитету.</w:t>
      </w:r>
    </w:p>
    <w:p w:rsidR="0087772F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Традиционная семья в России – это союз мужчины и женщины, которые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создают и поддерживают отношения уважения, заботы и взаимной поддержки.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Основа семьи – это любовь. Важно, чтобы дети стремились создавать полноценные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многодетные семьи.</w:t>
      </w:r>
    </w:p>
    <w:p w:rsidR="0087772F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Что для каждого человека означает слово «Родина»? Это родители, семья,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дом, друзья, родной город, регион, вся наша страна и народ. Чувство любви к своей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Родине человек несет в себе всю жизнь, это его опора и поддержка. Родина – это не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просто территория, это, прежде всего то, что мы любим и готовы защищать.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Волонтерство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России.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Особенности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волонтерской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деятельности.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Исторически сложилось, что в сложные годы нашей страны люди безвозмездно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помогали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Друг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другу,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оказывали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всестороннюю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поддержку.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Даша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Севастопольская, сёстры милосердия – история и современность.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— страна с героическим прошлым. Современные герои — кто они?</w:t>
      </w:r>
    </w:p>
    <w:p w:rsidR="0087772F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начинается с меня?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Значение Конституции для граждан страны. Знание прав и выполнение</w:t>
      </w:r>
    </w:p>
    <w:p w:rsidR="0087772F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обязанностей. Ответственность — это осознанное поведение.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Новый год — праздник для всех россиян. У каждого народа есть интересные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новогодние семейные традиции. Знакомство с обычаями и культурой новогодних</w:t>
      </w:r>
    </w:p>
    <w:p w:rsidR="0087772F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праздников в нашей стране.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Первая печатная книга в России – «Азбука» Ивана Фёдорова. Способы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передачи информации до появления письменности. Разница между азбукой и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букварем.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«Азбука»,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напечатанная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Иваном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Федоровым: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«Ради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скорого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младенческого научения». Любовь к чтению, бережное отношение к книге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начались 450 лет назад.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Современный человек должен обладать функциональной грамотностью, в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том числе налоговой. Для чего собирают налоги? Что они обеспечивают для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граждан? Выплата налогов – обязанность каждого гражданина Российской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Федерации.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Голод, морозы, бомбардировки — тяготы блокадного Ленинграда.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Блокадный паек. О провале планов немецких войск. 80 лет назад город-герой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Ленинград был полностью освобожден от фашистской блокады.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Кто такой союзник? Какие обязанности он на себя принимает, какими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обладает правами? Что дает заключение союзного договора для государств?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Союзники России – государства, которые разделяют и поддерживают наши общие</w:t>
      </w:r>
      <w:r>
        <w:rPr>
          <w:spacing w:val="-2"/>
          <w:sz w:val="24"/>
          <w:szCs w:val="24"/>
        </w:rPr>
        <w:t xml:space="preserve">  </w:t>
      </w:r>
      <w:r w:rsidRPr="00E61351">
        <w:rPr>
          <w:spacing w:val="-2"/>
          <w:sz w:val="24"/>
          <w:szCs w:val="24"/>
        </w:rPr>
        <w:t>традиционные ценности, уважают культуру, стремятся к укреплению союзных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государств и поддерживают их.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Достижения науки в повседневной жизни. Научные и технические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достижения в нашей стране. 190-летие великого русского учёного-химика,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специалиста во многих областях науки и искусства Д.И. Менделеева.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первооткрывателя. Россия является не только самой большой страной в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мире, которую за ее продолжительную историю шаг за шагом исследовали,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изучали, открывали русские землепроходцы. Удивительные уголки нашей страны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сегодня может открыть для себя любой школьник.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День защитника Отечества: исторические традиции. Профессия военного: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кто её выбирает сегодня. Смекалка в военном деле. 280-летие со дня рождения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великого русского флотоводца, командующего Черноморским флотом (1790—1798); командующего русско-турецкой эскадрой в Средиземном море (1798—1800), адмирала (1799) Ф.Ф. Ушакова.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Подлинность намерений — то, что у тебя внутри. Как найти своё место в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жизни? Что нужно для того, чтобы найти друзей и самому быть хорошим другом?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Примеры настоящей дружбы. Что нужно для того, чтобы создать хорошую семью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и самому быть хорошим </w:t>
      </w:r>
      <w:r>
        <w:rPr>
          <w:spacing w:val="-2"/>
          <w:sz w:val="24"/>
          <w:szCs w:val="24"/>
        </w:rPr>
        <w:t>с</w:t>
      </w:r>
      <w:r w:rsidRPr="00E61351">
        <w:rPr>
          <w:spacing w:val="-2"/>
          <w:sz w:val="24"/>
          <w:szCs w:val="24"/>
        </w:rPr>
        <w:t>емьянином. Поддержка семьи в России. Что нужно,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чтобы найти свое призвание и стать настоящим профессионалом. Поддержка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профессионального самоопределения школьников в России. Эти вопросы волнуют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подростков. Проблемы, с которыми они сталкиваются, и способы их решения.</w:t>
      </w:r>
    </w:p>
    <w:p w:rsidR="0087772F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Всемирный фестиваль молодежи – 2024. Сириус – федеральная площадка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фестиваля. Исторические факты появления всемирного фестиваля молодежи и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студентов. Фестивали, которые проходили в нашей стране.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Российская авиация. Легендарная история развития российской гражданской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авиации. Героизм конструкторов, инженеров и летчиков-испытателей первых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российских самолетов. Мировые рекорды российских летчиков. Современное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авиастроение. Профессии, связанные с авиацией.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Красивейший полуостров с богатой историей. История Крымского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полуострова. Значение Крыма. Достопримечательности Крыма.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Россия – здоровая держава. Это значит, что жители страны должны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стремиться поддерживать здоровый образ жизни. Физическое и психическое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здоровье населения играют важную роль в укреплении экономического потенциала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и социальной стабильности страны, повышают качество жизни каждого человека.</w:t>
      </w:r>
    </w:p>
    <w:p w:rsidR="0087772F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Цирк как фантазийное и сказочное искусство. Цирк в России, История цирка,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цирковые династии России. Знаменитые на весь мир российские силачи,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дрессировщики, акробаты, клоуны, фокусники. Цирковые профессии.</w:t>
      </w:r>
      <w:r>
        <w:rPr>
          <w:spacing w:val="-2"/>
          <w:sz w:val="24"/>
          <w:szCs w:val="24"/>
        </w:rPr>
        <w:t xml:space="preserve"> 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Главные события в истории покорения космоса. Отечественные космонавты-</w:t>
      </w:r>
      <w:r>
        <w:rPr>
          <w:spacing w:val="-2"/>
          <w:sz w:val="24"/>
          <w:szCs w:val="24"/>
        </w:rPr>
        <w:t xml:space="preserve"> р</w:t>
      </w:r>
      <w:r w:rsidRPr="00E61351">
        <w:rPr>
          <w:spacing w:val="-2"/>
          <w:sz w:val="24"/>
          <w:szCs w:val="24"/>
        </w:rPr>
        <w:t>екордсмены. Подготовка к полету — многолетний процесс.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Николай Гоголь – признанный классик русской литературы, автор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знаменитых «Мертвых душ», «Ревизора», «Вечеров на хуторе близ Диканьки».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 xml:space="preserve">Сюжеты, герои, ситуации из </w:t>
      </w:r>
      <w:r>
        <w:rPr>
          <w:spacing w:val="-2"/>
          <w:sz w:val="24"/>
          <w:szCs w:val="24"/>
        </w:rPr>
        <w:t>п</w:t>
      </w:r>
      <w:r w:rsidRPr="00E61351">
        <w:rPr>
          <w:spacing w:val="-2"/>
          <w:sz w:val="24"/>
          <w:szCs w:val="24"/>
        </w:rPr>
        <w:t>роизведений Николая Гоголя актуальны по сей день.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Экологичное потребление — способ позаботиться о сохранности планеты.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Экологические проблемы как следствия безответственного поведения человека.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Соблюдать эко-правила — не так сложно.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История Праздника труда. Труд – это право или обязанность человека?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Работа мечты. Жизненно важные навыки.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История появления праздника День Победы. Поисковое движение России.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Могила Неизвестного Солдата. Семейные традиции празднования Дня Победы.</w:t>
      </w:r>
    </w:p>
    <w:p w:rsidR="0087772F" w:rsidRPr="00E61351" w:rsidRDefault="0087772F" w:rsidP="00426414">
      <w:pPr>
        <w:ind w:firstLine="720"/>
        <w:jc w:val="both"/>
        <w:rPr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19 мая 1922 года — день рождения пионерской организации. Цель ее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создания и деятельность. Причины, по которым дети объединяются.</w:t>
      </w:r>
    </w:p>
    <w:p w:rsidR="0087772F" w:rsidRPr="00AE233A" w:rsidRDefault="0087772F" w:rsidP="00426414">
      <w:pPr>
        <w:ind w:firstLine="720"/>
        <w:jc w:val="both"/>
        <w:rPr>
          <w:b/>
          <w:bCs/>
          <w:spacing w:val="-2"/>
          <w:sz w:val="24"/>
          <w:szCs w:val="24"/>
        </w:rPr>
      </w:pPr>
      <w:r w:rsidRPr="00E61351">
        <w:rPr>
          <w:spacing w:val="-2"/>
          <w:sz w:val="24"/>
          <w:szCs w:val="24"/>
        </w:rPr>
        <w:t>Неизвестный Пушкин. Творчество Пушкина объединяет поколения. Вклад</w:t>
      </w:r>
      <w:r>
        <w:rPr>
          <w:spacing w:val="-2"/>
          <w:sz w:val="24"/>
          <w:szCs w:val="24"/>
        </w:rPr>
        <w:t xml:space="preserve"> </w:t>
      </w:r>
      <w:r w:rsidRPr="00E61351">
        <w:rPr>
          <w:spacing w:val="-2"/>
          <w:sz w:val="24"/>
          <w:szCs w:val="24"/>
        </w:rPr>
        <w:t>А. С. Пушкина в формирование современного литературного русского языка.</w:t>
      </w:r>
      <w:r w:rsidRPr="00AE233A">
        <w:rPr>
          <w:spacing w:val="-2"/>
          <w:sz w:val="24"/>
          <w:szCs w:val="24"/>
        </w:rPr>
        <w:br w:type="page"/>
      </w:r>
    </w:p>
    <w:p w:rsidR="0087772F" w:rsidRPr="00BB6F94" w:rsidRDefault="0087772F" w:rsidP="000B4CB0">
      <w:pPr>
        <w:jc w:val="center"/>
        <w:rPr>
          <w:rFonts w:cs="Courier New"/>
          <w:i/>
          <w:iCs/>
          <w:color w:val="000000"/>
          <w:sz w:val="24"/>
          <w:szCs w:val="24"/>
          <w:lang w:eastAsia="ru-RU" w:bidi="sa-IN"/>
        </w:rPr>
      </w:pPr>
      <w:r w:rsidRPr="006A1E63">
        <w:rPr>
          <w:b/>
          <w:bCs/>
          <w:color w:val="000000"/>
          <w:sz w:val="28"/>
          <w:szCs w:val="28"/>
          <w:lang w:eastAsia="ru-RU"/>
        </w:rPr>
        <w:t xml:space="preserve">ЛИЧНОСТНЫЕ, МЕТАПРЕДМЕТНЫЕ И ПРЕДМЕТНЫЕ РЕЗУЛЬТАТЫ ОСВОЕНИЯ </w:t>
      </w:r>
      <w:r>
        <w:rPr>
          <w:b/>
          <w:bCs/>
          <w:color w:val="000000"/>
          <w:sz w:val="28"/>
          <w:szCs w:val="28"/>
          <w:lang w:eastAsia="ru-RU"/>
        </w:rPr>
        <w:t>ВНЕУРОЧНОЙ ДЕЯТЕЛЬНОСТИ</w:t>
      </w:r>
    </w:p>
    <w:p w:rsidR="0087772F" w:rsidRDefault="0087772F" w:rsidP="00DD4510">
      <w:pPr>
        <w:pStyle w:val="Heading11"/>
        <w:spacing w:before="4"/>
        <w:ind w:right="1546"/>
        <w:jc w:val="center"/>
        <w:rPr>
          <w:color w:val="242424"/>
          <w:spacing w:val="-57"/>
        </w:rPr>
      </w:pPr>
    </w:p>
    <w:p w:rsidR="0087772F" w:rsidRDefault="0087772F" w:rsidP="00DD4510">
      <w:pPr>
        <w:pStyle w:val="Heading11"/>
        <w:spacing w:before="4"/>
        <w:ind w:right="1546"/>
        <w:jc w:val="center"/>
      </w:pPr>
      <w:r>
        <w:t>Личностные</w:t>
      </w:r>
      <w:r>
        <w:rPr>
          <w:spacing w:val="-3"/>
        </w:rPr>
        <w:t xml:space="preserve"> </w:t>
      </w:r>
      <w:r>
        <w:t>результаты:</w:t>
      </w:r>
    </w:p>
    <w:p w:rsidR="0087772F" w:rsidRDefault="0087772F" w:rsidP="00E33DA9">
      <w:pPr>
        <w:pStyle w:val="Heading11"/>
        <w:spacing w:before="4"/>
        <w:ind w:right="1546"/>
        <w:jc w:val="both"/>
      </w:pPr>
    </w:p>
    <w:p w:rsidR="0087772F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гражданского воспитания:</w:t>
      </w:r>
      <w:r w:rsidRPr="00E33DA9">
        <w:rPr>
          <w:sz w:val="24"/>
        </w:rPr>
        <w:t xml:space="preserve"> уважение прав, свобод и законных</w:t>
      </w:r>
      <w:r>
        <w:rPr>
          <w:sz w:val="24"/>
        </w:rPr>
        <w:t xml:space="preserve"> </w:t>
      </w:r>
      <w:r w:rsidRPr="00E33DA9">
        <w:rPr>
          <w:sz w:val="24"/>
        </w:rPr>
        <w:t>интересов других людей; активное участие в жизни семьи, родного края, страны;</w:t>
      </w:r>
      <w:r>
        <w:rPr>
          <w:sz w:val="24"/>
        </w:rPr>
        <w:t xml:space="preserve"> </w:t>
      </w:r>
      <w:r w:rsidRPr="00E33DA9">
        <w:rPr>
          <w:sz w:val="24"/>
        </w:rPr>
        <w:t>неприятие любых форм экстремизма, дискриминации; понимание роли различных</w:t>
      </w:r>
      <w:r>
        <w:rPr>
          <w:sz w:val="24"/>
        </w:rPr>
        <w:t xml:space="preserve"> </w:t>
      </w:r>
      <w:r w:rsidRPr="00E33DA9">
        <w:rPr>
          <w:sz w:val="24"/>
        </w:rPr>
        <w:t>социальных институтов в жизни человека; представление об основных правах,</w:t>
      </w:r>
      <w:r>
        <w:rPr>
          <w:sz w:val="24"/>
        </w:rPr>
        <w:t xml:space="preserve"> </w:t>
      </w:r>
      <w:r w:rsidRPr="00E33DA9">
        <w:rPr>
          <w:sz w:val="24"/>
        </w:rPr>
        <w:t>свободах и обязанностях гражданина, социальных нормах и правилах</w:t>
      </w:r>
      <w:r>
        <w:rPr>
          <w:sz w:val="24"/>
        </w:rPr>
        <w:t xml:space="preserve"> </w:t>
      </w:r>
      <w:r w:rsidRPr="00E33DA9">
        <w:rPr>
          <w:sz w:val="24"/>
        </w:rPr>
        <w:t>межличностных отношений в поликультурном и многоконфессиональном</w:t>
      </w:r>
      <w:r>
        <w:rPr>
          <w:sz w:val="24"/>
        </w:rPr>
        <w:t xml:space="preserve"> </w:t>
      </w:r>
      <w:r w:rsidRPr="00E33DA9">
        <w:rPr>
          <w:sz w:val="24"/>
        </w:rPr>
        <w:t>обществе; готовность к разнообразной совместной деятельности, стремление к</w:t>
      </w:r>
      <w:r>
        <w:rPr>
          <w:sz w:val="24"/>
        </w:rPr>
        <w:t xml:space="preserve"> </w:t>
      </w:r>
      <w:r w:rsidRPr="00E33DA9">
        <w:rPr>
          <w:sz w:val="24"/>
        </w:rPr>
        <w:t>взаимопониманию и взаимопомощи; готовность к участию в гуманитарной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 (волонтерство, помощь людям, нуждающимся в ней).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</w:p>
    <w:p w:rsidR="0087772F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патриотического воспитания:</w:t>
      </w:r>
      <w:r w:rsidRPr="00E33DA9">
        <w:rPr>
          <w:sz w:val="24"/>
        </w:rPr>
        <w:t xml:space="preserve"> осознание российской гражданской</w:t>
      </w:r>
      <w:r>
        <w:rPr>
          <w:sz w:val="24"/>
        </w:rPr>
        <w:t xml:space="preserve"> </w:t>
      </w:r>
      <w:r w:rsidRPr="00E33DA9">
        <w:rPr>
          <w:sz w:val="24"/>
        </w:rPr>
        <w:t>идентичности в поликультурном и многоконфессиональном обществе, проявление</w:t>
      </w:r>
      <w:r>
        <w:rPr>
          <w:sz w:val="24"/>
        </w:rPr>
        <w:t xml:space="preserve"> </w:t>
      </w:r>
      <w:r w:rsidRPr="00E33DA9">
        <w:rPr>
          <w:sz w:val="24"/>
        </w:rPr>
        <w:t>интереса к познанию родного языка, истории, культуры Российской Федерации,</w:t>
      </w:r>
      <w:r>
        <w:rPr>
          <w:sz w:val="24"/>
        </w:rPr>
        <w:t xml:space="preserve"> </w:t>
      </w:r>
      <w:r w:rsidRPr="00E33DA9">
        <w:rPr>
          <w:sz w:val="24"/>
        </w:rPr>
        <w:t>своего края, народов России; ценностное отношение к достижениям своей Родины</w:t>
      </w:r>
      <w:r>
        <w:rPr>
          <w:sz w:val="24"/>
        </w:rPr>
        <w:t xml:space="preserve"> </w:t>
      </w:r>
      <w:r w:rsidRPr="00E33DA9">
        <w:rPr>
          <w:sz w:val="24"/>
        </w:rPr>
        <w:t>- России, к науке, искусству, спорту, технологиям, боевым подвигам и трудовым</w:t>
      </w:r>
      <w:r>
        <w:rPr>
          <w:sz w:val="24"/>
        </w:rPr>
        <w:t xml:space="preserve"> </w:t>
      </w:r>
      <w:r w:rsidRPr="00E33DA9">
        <w:rPr>
          <w:sz w:val="24"/>
        </w:rPr>
        <w:t>достижениям народа; уважение к символам России, государственным праздникам,</w:t>
      </w:r>
      <w:r>
        <w:rPr>
          <w:sz w:val="24"/>
        </w:rPr>
        <w:t xml:space="preserve"> </w:t>
      </w:r>
      <w:r w:rsidRPr="00E33DA9">
        <w:rPr>
          <w:sz w:val="24"/>
        </w:rPr>
        <w:t>историческому и природному наследию и памятникам, традициям разных народов,</w:t>
      </w:r>
      <w:r>
        <w:rPr>
          <w:sz w:val="24"/>
        </w:rPr>
        <w:t xml:space="preserve"> </w:t>
      </w:r>
      <w:r w:rsidRPr="00E33DA9">
        <w:rPr>
          <w:sz w:val="24"/>
        </w:rPr>
        <w:t>проживающих в родной стране.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</w:p>
    <w:p w:rsidR="0087772F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духовно-нравственного воспитания:</w:t>
      </w:r>
      <w:r w:rsidRPr="00E33DA9">
        <w:rPr>
          <w:sz w:val="24"/>
        </w:rPr>
        <w:t xml:space="preserve"> ориентация на моральные</w:t>
      </w:r>
      <w:r>
        <w:rPr>
          <w:sz w:val="24"/>
        </w:rPr>
        <w:t xml:space="preserve"> </w:t>
      </w:r>
      <w:r w:rsidRPr="00E33DA9">
        <w:rPr>
          <w:sz w:val="24"/>
        </w:rPr>
        <w:t>ценности и нормы в ситуациях нравственного выбора; готовность оценивать свое</w:t>
      </w:r>
      <w:r>
        <w:rPr>
          <w:sz w:val="24"/>
        </w:rPr>
        <w:t xml:space="preserve"> </w:t>
      </w:r>
      <w:r w:rsidRPr="00E33DA9">
        <w:rPr>
          <w:sz w:val="24"/>
        </w:rPr>
        <w:t>поведение и поступки, поведение и поступки других людей с позиции</w:t>
      </w:r>
      <w:r>
        <w:rPr>
          <w:sz w:val="24"/>
        </w:rPr>
        <w:t xml:space="preserve"> </w:t>
      </w:r>
      <w:r w:rsidRPr="00E33DA9">
        <w:rPr>
          <w:sz w:val="24"/>
        </w:rPr>
        <w:t>нравственных и правовых норм с учетом осознания последствий поступков;</w:t>
      </w:r>
      <w:r>
        <w:rPr>
          <w:sz w:val="24"/>
        </w:rPr>
        <w:t xml:space="preserve"> </w:t>
      </w:r>
      <w:r w:rsidRPr="00E33DA9">
        <w:rPr>
          <w:sz w:val="24"/>
        </w:rPr>
        <w:t>свобода и ответственность личности в условиях индивидуального и общественного</w:t>
      </w:r>
      <w:r>
        <w:rPr>
          <w:sz w:val="24"/>
        </w:rPr>
        <w:t xml:space="preserve"> </w:t>
      </w:r>
      <w:r w:rsidRPr="00E33DA9">
        <w:rPr>
          <w:sz w:val="24"/>
        </w:rPr>
        <w:t>пространства.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эстетического воспитания:</w:t>
      </w:r>
      <w:r w:rsidRPr="00E33DA9">
        <w:rPr>
          <w:sz w:val="24"/>
        </w:rPr>
        <w:t xml:space="preserve"> восприимчивость к разным видам</w:t>
      </w:r>
      <w:r>
        <w:rPr>
          <w:sz w:val="24"/>
        </w:rPr>
        <w:t xml:space="preserve"> </w:t>
      </w:r>
      <w:r w:rsidRPr="00E33DA9">
        <w:rPr>
          <w:sz w:val="24"/>
        </w:rPr>
        <w:t>искусства, традициям и творчеству своего и других народов, понимание</w:t>
      </w:r>
      <w:r>
        <w:rPr>
          <w:sz w:val="24"/>
        </w:rPr>
        <w:t xml:space="preserve"> </w:t>
      </w:r>
      <w:r w:rsidRPr="00E33DA9">
        <w:rPr>
          <w:sz w:val="24"/>
        </w:rPr>
        <w:t>эмоционального воздействия искусства; осознание важности художественной</w:t>
      </w:r>
      <w:r>
        <w:rPr>
          <w:sz w:val="24"/>
        </w:rPr>
        <w:t xml:space="preserve"> </w:t>
      </w:r>
      <w:r w:rsidRPr="00E33DA9">
        <w:rPr>
          <w:sz w:val="24"/>
        </w:rPr>
        <w:t>культуры как средства коммуникации и самовыражения; понимание ценности</w:t>
      </w:r>
      <w:r>
        <w:rPr>
          <w:sz w:val="24"/>
        </w:rPr>
        <w:t xml:space="preserve"> </w:t>
      </w:r>
      <w:r w:rsidRPr="00E33DA9">
        <w:rPr>
          <w:sz w:val="24"/>
        </w:rPr>
        <w:t>отечественного и мирового искусства, роли этнических культурных традиций и</w:t>
      </w:r>
      <w:r>
        <w:rPr>
          <w:sz w:val="24"/>
        </w:rPr>
        <w:t xml:space="preserve"> </w:t>
      </w:r>
      <w:r w:rsidRPr="00E33DA9">
        <w:rPr>
          <w:sz w:val="24"/>
        </w:rPr>
        <w:t>народного творчества.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физического воспитания:</w:t>
      </w:r>
      <w:r w:rsidRPr="00E33DA9">
        <w:rPr>
          <w:sz w:val="24"/>
        </w:rPr>
        <w:t xml:space="preserve"> осознание ценности жизни; соблюдение</w:t>
      </w:r>
      <w:r>
        <w:rPr>
          <w:sz w:val="24"/>
        </w:rPr>
        <w:t xml:space="preserve"> </w:t>
      </w:r>
      <w:r w:rsidRPr="00E33DA9">
        <w:rPr>
          <w:sz w:val="24"/>
        </w:rPr>
        <w:t>правил безопасности, в том числе навыков безопасного поведения в интернет-</w:t>
      </w:r>
      <w:r>
        <w:rPr>
          <w:sz w:val="24"/>
        </w:rPr>
        <w:t xml:space="preserve"> </w:t>
      </w:r>
      <w:r w:rsidRPr="00E33DA9">
        <w:rPr>
          <w:sz w:val="24"/>
        </w:rPr>
        <w:t>среде; способность адаптироваться к стрессовым ситуациям и меняющимся</w:t>
      </w:r>
      <w:r>
        <w:rPr>
          <w:sz w:val="24"/>
        </w:rPr>
        <w:t xml:space="preserve"> </w:t>
      </w:r>
      <w:r w:rsidRPr="00E33DA9">
        <w:rPr>
          <w:sz w:val="24"/>
        </w:rPr>
        <w:t>социальным, информационным и природным условиям, в том числе осмысляя</w:t>
      </w:r>
      <w:r>
        <w:rPr>
          <w:sz w:val="24"/>
        </w:rPr>
        <w:t xml:space="preserve"> </w:t>
      </w:r>
      <w:r w:rsidRPr="00E33DA9">
        <w:rPr>
          <w:sz w:val="24"/>
        </w:rPr>
        <w:t>собственный опыт и выстраивая дальнейшие цели; умение принимать себя и</w:t>
      </w:r>
      <w:r>
        <w:rPr>
          <w:sz w:val="24"/>
        </w:rPr>
        <w:t xml:space="preserve"> </w:t>
      </w:r>
      <w:r w:rsidRPr="00E33DA9">
        <w:rPr>
          <w:sz w:val="24"/>
        </w:rPr>
        <w:t>других, не осуждая; умение осознавать эмоциональное состояние себя и других,</w:t>
      </w:r>
      <w:r>
        <w:rPr>
          <w:sz w:val="24"/>
        </w:rPr>
        <w:t xml:space="preserve"> </w:t>
      </w:r>
      <w:r w:rsidRPr="00E33DA9">
        <w:rPr>
          <w:sz w:val="24"/>
        </w:rPr>
        <w:t>умение управлять собственным эмоциональным состоянием; сформированность</w:t>
      </w:r>
      <w:r>
        <w:rPr>
          <w:sz w:val="24"/>
        </w:rPr>
        <w:t xml:space="preserve"> </w:t>
      </w:r>
      <w:r w:rsidRPr="00E33DA9">
        <w:rPr>
          <w:sz w:val="24"/>
        </w:rPr>
        <w:t>навыка рефлексии, признание своего права на ошибку и такого же права другого</w:t>
      </w:r>
      <w:r>
        <w:rPr>
          <w:sz w:val="24"/>
        </w:rPr>
        <w:t xml:space="preserve"> </w:t>
      </w:r>
      <w:r w:rsidRPr="00E33DA9">
        <w:rPr>
          <w:sz w:val="24"/>
        </w:rPr>
        <w:t>человека.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трудового воспитания:</w:t>
      </w:r>
      <w:r w:rsidRPr="00E33DA9">
        <w:rPr>
          <w:sz w:val="24"/>
        </w:rPr>
        <w:t xml:space="preserve"> установка на активное участие в решении</w:t>
      </w:r>
      <w:r>
        <w:rPr>
          <w:sz w:val="24"/>
        </w:rPr>
        <w:t xml:space="preserve"> </w:t>
      </w:r>
      <w:r w:rsidRPr="00E33DA9">
        <w:rPr>
          <w:sz w:val="24"/>
        </w:rPr>
        <w:t>практических задач; осознание важности обучения на протяжении всей жизни;</w:t>
      </w:r>
      <w:r>
        <w:rPr>
          <w:sz w:val="24"/>
        </w:rPr>
        <w:t xml:space="preserve"> </w:t>
      </w:r>
      <w:r w:rsidRPr="00E33DA9">
        <w:rPr>
          <w:sz w:val="24"/>
        </w:rPr>
        <w:t>уважение к труду и результатам трудовой деятельности.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экологического воспитания:</w:t>
      </w:r>
      <w:r w:rsidRPr="00E33DA9">
        <w:rPr>
          <w:sz w:val="24"/>
        </w:rPr>
        <w:t xml:space="preserve"> ориентация на применение знаний из</w:t>
      </w:r>
      <w:r>
        <w:rPr>
          <w:sz w:val="24"/>
        </w:rPr>
        <w:t xml:space="preserve"> </w:t>
      </w:r>
      <w:r w:rsidRPr="00E33DA9">
        <w:rPr>
          <w:sz w:val="24"/>
        </w:rPr>
        <w:t>социальных и естественных наук для решения задач в области окружающей среды,</w:t>
      </w:r>
      <w:r>
        <w:rPr>
          <w:sz w:val="24"/>
        </w:rPr>
        <w:t xml:space="preserve"> </w:t>
      </w:r>
      <w:r w:rsidRPr="00E33DA9">
        <w:rPr>
          <w:sz w:val="24"/>
        </w:rPr>
        <w:t>планирования поступков и оценки их возможных последствий для окружающей</w:t>
      </w:r>
      <w:r>
        <w:rPr>
          <w:sz w:val="24"/>
        </w:rPr>
        <w:t xml:space="preserve"> </w:t>
      </w:r>
      <w:r w:rsidRPr="00E33DA9">
        <w:rPr>
          <w:sz w:val="24"/>
        </w:rPr>
        <w:t>среды; повышение уровня экологической культуры, осознание глобального</w:t>
      </w:r>
      <w:r>
        <w:rPr>
          <w:sz w:val="24"/>
        </w:rPr>
        <w:t xml:space="preserve"> </w:t>
      </w:r>
      <w:r w:rsidRPr="00E33DA9">
        <w:rPr>
          <w:sz w:val="24"/>
        </w:rPr>
        <w:t>характера экологических проблем и путей их решения; активное неприятие</w:t>
      </w:r>
      <w:r>
        <w:rPr>
          <w:sz w:val="24"/>
        </w:rPr>
        <w:t xml:space="preserve"> </w:t>
      </w:r>
      <w:r w:rsidRPr="00E33DA9">
        <w:rPr>
          <w:sz w:val="24"/>
        </w:rPr>
        <w:t>действий, приносящих вред окружающей среде; осознание своей роли как</w:t>
      </w:r>
      <w:r>
        <w:rPr>
          <w:sz w:val="24"/>
        </w:rPr>
        <w:t xml:space="preserve"> </w:t>
      </w:r>
      <w:r w:rsidRPr="00E33DA9">
        <w:rPr>
          <w:sz w:val="24"/>
        </w:rPr>
        <w:t>гражданина и потребителя в условиях взаимосвязи природной, технологической и</w:t>
      </w:r>
      <w:r>
        <w:rPr>
          <w:sz w:val="24"/>
        </w:rPr>
        <w:t xml:space="preserve"> </w:t>
      </w:r>
      <w:r w:rsidRPr="00E33DA9">
        <w:rPr>
          <w:sz w:val="24"/>
        </w:rPr>
        <w:t>социальной</w:t>
      </w:r>
      <w:r>
        <w:rPr>
          <w:sz w:val="24"/>
        </w:rPr>
        <w:t xml:space="preserve"> </w:t>
      </w:r>
      <w:r w:rsidRPr="00E33DA9">
        <w:rPr>
          <w:sz w:val="24"/>
        </w:rPr>
        <w:t>сред;</w:t>
      </w:r>
      <w:r>
        <w:rPr>
          <w:sz w:val="24"/>
        </w:rPr>
        <w:t xml:space="preserve"> </w:t>
      </w:r>
      <w:r w:rsidRPr="00E33DA9">
        <w:rPr>
          <w:sz w:val="24"/>
        </w:rPr>
        <w:t>готовность</w:t>
      </w:r>
      <w:r>
        <w:rPr>
          <w:sz w:val="24"/>
        </w:rPr>
        <w:t xml:space="preserve"> </w:t>
      </w:r>
      <w:r w:rsidRPr="00E33DA9">
        <w:rPr>
          <w:sz w:val="24"/>
        </w:rPr>
        <w:t>к</w:t>
      </w:r>
      <w:r>
        <w:rPr>
          <w:sz w:val="24"/>
        </w:rPr>
        <w:t xml:space="preserve"> </w:t>
      </w:r>
      <w:r w:rsidRPr="00E33DA9">
        <w:rPr>
          <w:sz w:val="24"/>
        </w:rPr>
        <w:t>участию</w:t>
      </w:r>
      <w:r>
        <w:rPr>
          <w:sz w:val="24"/>
        </w:rPr>
        <w:t xml:space="preserve"> </w:t>
      </w:r>
      <w:r w:rsidRPr="00E33DA9">
        <w:rPr>
          <w:sz w:val="24"/>
        </w:rPr>
        <w:t>в</w:t>
      </w:r>
      <w:r>
        <w:rPr>
          <w:sz w:val="24"/>
        </w:rPr>
        <w:t xml:space="preserve"> </w:t>
      </w:r>
      <w:r w:rsidRPr="00E33DA9">
        <w:rPr>
          <w:sz w:val="24"/>
        </w:rPr>
        <w:t>практической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</w:t>
      </w:r>
      <w:r>
        <w:rPr>
          <w:sz w:val="24"/>
        </w:rPr>
        <w:t xml:space="preserve"> </w:t>
      </w:r>
      <w:r w:rsidRPr="00E33DA9">
        <w:rPr>
          <w:sz w:val="24"/>
        </w:rPr>
        <w:t>экологической направленности.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ценности научного познания:</w:t>
      </w:r>
      <w:r w:rsidRPr="00E33DA9">
        <w:rPr>
          <w:sz w:val="24"/>
        </w:rPr>
        <w:t xml:space="preserve"> ориентация в деятельности на</w:t>
      </w:r>
      <w:r>
        <w:rPr>
          <w:sz w:val="24"/>
        </w:rPr>
        <w:t xml:space="preserve"> </w:t>
      </w:r>
      <w:r w:rsidRPr="00E33DA9">
        <w:rPr>
          <w:sz w:val="24"/>
        </w:rPr>
        <w:t>современную систему научных представлений об основных закономерностях</w:t>
      </w:r>
      <w:r>
        <w:rPr>
          <w:sz w:val="24"/>
        </w:rPr>
        <w:t xml:space="preserve"> </w:t>
      </w:r>
      <w:r w:rsidRPr="00E33DA9">
        <w:rPr>
          <w:sz w:val="24"/>
        </w:rPr>
        <w:t>развития человека, природы и общества, взаимосвязях человека с природной и</w:t>
      </w:r>
      <w:r>
        <w:rPr>
          <w:sz w:val="24"/>
        </w:rPr>
        <w:t xml:space="preserve"> </w:t>
      </w:r>
      <w:r w:rsidRPr="00E33DA9">
        <w:rPr>
          <w:sz w:val="24"/>
        </w:rPr>
        <w:t>социальной средой; овладение языковой и читательской культурой как средством</w:t>
      </w:r>
      <w:r>
        <w:rPr>
          <w:sz w:val="24"/>
        </w:rPr>
        <w:t xml:space="preserve"> </w:t>
      </w:r>
      <w:r w:rsidRPr="00E33DA9">
        <w:rPr>
          <w:sz w:val="24"/>
        </w:rPr>
        <w:t>познания мира; овладение основными навыками исследовательской деятельности,</w:t>
      </w:r>
      <w:r>
        <w:rPr>
          <w:sz w:val="24"/>
        </w:rPr>
        <w:t xml:space="preserve"> </w:t>
      </w:r>
      <w:r w:rsidRPr="00E33DA9">
        <w:rPr>
          <w:sz w:val="24"/>
        </w:rPr>
        <w:t>установка на осмысление опыта, наблюдений, поступков и стремление</w:t>
      </w:r>
      <w:r>
        <w:rPr>
          <w:sz w:val="24"/>
        </w:rPr>
        <w:t xml:space="preserve"> </w:t>
      </w:r>
      <w:r w:rsidRPr="00E33DA9">
        <w:rPr>
          <w:sz w:val="24"/>
        </w:rPr>
        <w:t>совершенствовать</w:t>
      </w:r>
      <w:r>
        <w:rPr>
          <w:sz w:val="24"/>
        </w:rPr>
        <w:t xml:space="preserve"> </w:t>
      </w:r>
      <w:r w:rsidRPr="00E33DA9">
        <w:rPr>
          <w:sz w:val="24"/>
        </w:rPr>
        <w:t>пути</w:t>
      </w:r>
      <w:r>
        <w:rPr>
          <w:sz w:val="24"/>
        </w:rPr>
        <w:t xml:space="preserve"> </w:t>
      </w:r>
      <w:r w:rsidRPr="00E33DA9">
        <w:rPr>
          <w:sz w:val="24"/>
        </w:rPr>
        <w:t>достижения</w:t>
      </w:r>
      <w:r>
        <w:rPr>
          <w:sz w:val="24"/>
        </w:rPr>
        <w:t xml:space="preserve"> </w:t>
      </w:r>
      <w:r w:rsidRPr="00E33DA9">
        <w:rPr>
          <w:sz w:val="24"/>
        </w:rPr>
        <w:t>индивидуального</w:t>
      </w:r>
      <w:r>
        <w:rPr>
          <w:sz w:val="24"/>
        </w:rPr>
        <w:t xml:space="preserve"> </w:t>
      </w:r>
      <w:r w:rsidRPr="00E33DA9">
        <w:rPr>
          <w:sz w:val="24"/>
        </w:rPr>
        <w:t>и</w:t>
      </w:r>
      <w:r>
        <w:rPr>
          <w:sz w:val="24"/>
        </w:rPr>
        <w:t xml:space="preserve"> </w:t>
      </w:r>
      <w:r w:rsidRPr="00E33DA9">
        <w:rPr>
          <w:sz w:val="24"/>
        </w:rPr>
        <w:t>коллективного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благополучия.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  <w:u w:val="single"/>
        </w:rPr>
        <w:t>В сфере адаптации обучающегося к изменяющимся условиям социальной и</w:t>
      </w:r>
      <w:r>
        <w:rPr>
          <w:sz w:val="24"/>
          <w:u w:val="single"/>
        </w:rPr>
        <w:t xml:space="preserve"> </w:t>
      </w:r>
      <w:r w:rsidRPr="00E33DA9">
        <w:rPr>
          <w:sz w:val="24"/>
          <w:u w:val="single"/>
        </w:rPr>
        <w:t xml:space="preserve">природной среды: </w:t>
      </w:r>
      <w:r w:rsidRPr="00E33DA9">
        <w:rPr>
          <w:sz w:val="24"/>
        </w:rPr>
        <w:t>освоение обучающимися социального опыта, основных</w:t>
      </w:r>
      <w:r>
        <w:rPr>
          <w:sz w:val="24"/>
        </w:rPr>
        <w:t xml:space="preserve"> </w:t>
      </w:r>
      <w:r w:rsidRPr="00E33DA9">
        <w:rPr>
          <w:sz w:val="24"/>
        </w:rPr>
        <w:t>социальных ролей, соответствующих ведущей деятельности возраста, норм и</w:t>
      </w:r>
      <w:r>
        <w:rPr>
          <w:sz w:val="24"/>
        </w:rPr>
        <w:t xml:space="preserve"> </w:t>
      </w:r>
      <w:r w:rsidRPr="00E33DA9">
        <w:rPr>
          <w:sz w:val="24"/>
        </w:rPr>
        <w:t>правил общественного поведения, форм социальной жизни в группах и</w:t>
      </w:r>
      <w:r>
        <w:rPr>
          <w:sz w:val="24"/>
        </w:rPr>
        <w:t xml:space="preserve"> </w:t>
      </w:r>
      <w:r w:rsidRPr="00E33DA9">
        <w:rPr>
          <w:sz w:val="24"/>
        </w:rPr>
        <w:t>сообществах, включая семью, группы, сформированные по профессиональной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деятельности, а также в рамках социального взаимодействия с людьми из другой</w:t>
      </w:r>
      <w:r>
        <w:rPr>
          <w:sz w:val="24"/>
        </w:rPr>
        <w:t xml:space="preserve"> </w:t>
      </w:r>
      <w:r w:rsidRPr="00E33DA9">
        <w:rPr>
          <w:sz w:val="24"/>
        </w:rPr>
        <w:t>культурной среды; открытость опыту и знаниям других; повышение уровня своей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компетентности через практическую деятельность, в том числе умение учиться у</w:t>
      </w:r>
      <w:r>
        <w:rPr>
          <w:sz w:val="24"/>
        </w:rPr>
        <w:t xml:space="preserve"> </w:t>
      </w:r>
      <w:r w:rsidRPr="00E33DA9">
        <w:rPr>
          <w:sz w:val="24"/>
        </w:rPr>
        <w:t>других людей, умение осознавать в совместной деятельности новые знания, навыки</w:t>
      </w:r>
      <w:r>
        <w:rPr>
          <w:sz w:val="24"/>
        </w:rPr>
        <w:t xml:space="preserve"> </w:t>
      </w:r>
      <w:r w:rsidRPr="00E33DA9">
        <w:rPr>
          <w:sz w:val="24"/>
        </w:rPr>
        <w:t>и компетенции из опыта других; осознавать дефициты собственных знаний и</w:t>
      </w:r>
      <w:r>
        <w:rPr>
          <w:sz w:val="24"/>
        </w:rPr>
        <w:t xml:space="preserve"> </w:t>
      </w:r>
      <w:r w:rsidRPr="00E33DA9">
        <w:rPr>
          <w:sz w:val="24"/>
        </w:rPr>
        <w:t>компетентностей, планировать свое развитие; умение анализировать и выявлять</w:t>
      </w:r>
      <w:r>
        <w:rPr>
          <w:sz w:val="24"/>
        </w:rPr>
        <w:t xml:space="preserve"> </w:t>
      </w:r>
      <w:r w:rsidRPr="00E33DA9">
        <w:rPr>
          <w:sz w:val="24"/>
        </w:rPr>
        <w:t>взаимосвязи природы, общества и экономики; умение оценивать свои действия с</w:t>
      </w:r>
      <w:r>
        <w:rPr>
          <w:sz w:val="24"/>
        </w:rPr>
        <w:t xml:space="preserve"> </w:t>
      </w:r>
      <w:r w:rsidRPr="00E33DA9">
        <w:rPr>
          <w:sz w:val="24"/>
        </w:rPr>
        <w:t>учетом влияния на окружающую среду, достижений целей и преодоления вызовов,</w:t>
      </w:r>
      <w:r>
        <w:rPr>
          <w:sz w:val="24"/>
        </w:rPr>
        <w:t xml:space="preserve"> </w:t>
      </w:r>
      <w:r w:rsidRPr="00E33DA9">
        <w:rPr>
          <w:sz w:val="24"/>
        </w:rPr>
        <w:t>возможных глобальных последствий.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Default="0087772F" w:rsidP="00E33DA9">
      <w:pPr>
        <w:ind w:right="249"/>
        <w:jc w:val="center"/>
        <w:rPr>
          <w:b/>
          <w:sz w:val="24"/>
        </w:rPr>
      </w:pPr>
      <w:r w:rsidRPr="00E33DA9">
        <w:rPr>
          <w:b/>
          <w:sz w:val="24"/>
        </w:rPr>
        <w:t>Метапредметные результаты:</w:t>
      </w:r>
    </w:p>
    <w:p w:rsidR="0087772F" w:rsidRPr="00E33DA9" w:rsidRDefault="0087772F" w:rsidP="00E33DA9">
      <w:pPr>
        <w:ind w:right="249"/>
        <w:jc w:val="center"/>
        <w:rPr>
          <w:b/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  <w:u w:val="single"/>
        </w:rPr>
      </w:pPr>
      <w:r w:rsidRPr="00E33DA9">
        <w:rPr>
          <w:sz w:val="24"/>
          <w:u w:val="single"/>
        </w:rPr>
        <w:t>В сфере овладения универсальными учебными познавательными действиями: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использовать вопросы как исследовательский инструмент познания; применять</w:t>
      </w:r>
      <w:r>
        <w:rPr>
          <w:sz w:val="24"/>
        </w:rPr>
        <w:t xml:space="preserve"> </w:t>
      </w:r>
      <w:r w:rsidRPr="00E33DA9">
        <w:rPr>
          <w:sz w:val="24"/>
        </w:rPr>
        <w:t>различные методы, инструменты и запросы при поиске и отборе информации или</w:t>
      </w:r>
      <w:r>
        <w:rPr>
          <w:sz w:val="24"/>
        </w:rPr>
        <w:t xml:space="preserve"> </w:t>
      </w:r>
      <w:r w:rsidRPr="00E33DA9">
        <w:rPr>
          <w:sz w:val="24"/>
        </w:rPr>
        <w:t>данных из источников с учетом предложенной учебной задачи и заданных</w:t>
      </w:r>
      <w:r>
        <w:rPr>
          <w:sz w:val="24"/>
        </w:rPr>
        <w:t xml:space="preserve"> </w:t>
      </w:r>
      <w:r w:rsidRPr="00E33DA9">
        <w:rPr>
          <w:sz w:val="24"/>
        </w:rPr>
        <w:t>критериев; выбирать, анализировать, систематизировать и интерпретировать</w:t>
      </w:r>
      <w:r>
        <w:rPr>
          <w:sz w:val="24"/>
        </w:rPr>
        <w:t xml:space="preserve"> </w:t>
      </w:r>
      <w:r w:rsidRPr="00E33DA9">
        <w:rPr>
          <w:sz w:val="24"/>
        </w:rPr>
        <w:t>информацию различных видов и форм представления; находить сходные</w:t>
      </w:r>
      <w:r>
        <w:rPr>
          <w:sz w:val="24"/>
        </w:rPr>
        <w:t xml:space="preserve"> </w:t>
      </w:r>
      <w:r w:rsidRPr="00E33DA9">
        <w:rPr>
          <w:sz w:val="24"/>
        </w:rPr>
        <w:t>аргументы (подтверждающие или опровергающие одну и ту же идею, версию) в</w:t>
      </w:r>
      <w:r>
        <w:rPr>
          <w:sz w:val="24"/>
        </w:rPr>
        <w:t xml:space="preserve"> </w:t>
      </w:r>
      <w:r w:rsidRPr="00E33DA9">
        <w:rPr>
          <w:sz w:val="24"/>
        </w:rPr>
        <w:t>различных информационных источниках; самостоятельно выбирать оптимальную</w:t>
      </w:r>
      <w:r>
        <w:rPr>
          <w:sz w:val="24"/>
        </w:rPr>
        <w:t xml:space="preserve"> </w:t>
      </w:r>
      <w:r w:rsidRPr="00E33DA9">
        <w:rPr>
          <w:sz w:val="24"/>
        </w:rPr>
        <w:t>форму представления информации; оценивать надежность информации по</w:t>
      </w:r>
      <w:r>
        <w:rPr>
          <w:sz w:val="24"/>
        </w:rPr>
        <w:t xml:space="preserve"> </w:t>
      </w:r>
      <w:r w:rsidRPr="00E33DA9">
        <w:rPr>
          <w:sz w:val="24"/>
        </w:rPr>
        <w:t>критериям, предложенным педагогическим работником или сформулированным</w:t>
      </w:r>
      <w:r>
        <w:rPr>
          <w:sz w:val="24"/>
        </w:rPr>
        <w:t xml:space="preserve"> </w:t>
      </w:r>
      <w:r w:rsidRPr="00E33DA9">
        <w:rPr>
          <w:sz w:val="24"/>
        </w:rPr>
        <w:t>самостоятельно; эффективно систематизировать информацию.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В сфере овладения универсальными учебными коммуникативными действиями:</w:t>
      </w:r>
      <w:r w:rsidRPr="00E33DA9">
        <w:rPr>
          <w:sz w:val="24"/>
        </w:rPr>
        <w:t xml:space="preserve"> воспринимать и формулировать суждения, выражать эмоции в</w:t>
      </w:r>
      <w:r>
        <w:rPr>
          <w:sz w:val="24"/>
        </w:rPr>
        <w:t xml:space="preserve"> </w:t>
      </w:r>
      <w:r w:rsidRPr="00E33DA9">
        <w:rPr>
          <w:sz w:val="24"/>
        </w:rPr>
        <w:t>соответствии с целями и условиями общения; выражать свою точку зрения в</w:t>
      </w:r>
      <w:r>
        <w:rPr>
          <w:sz w:val="24"/>
        </w:rPr>
        <w:t xml:space="preserve"> </w:t>
      </w:r>
      <w:r w:rsidRPr="00E33DA9">
        <w:rPr>
          <w:sz w:val="24"/>
        </w:rPr>
        <w:t>устных и письменных текстах; понимать намерения других, проявлять</w:t>
      </w:r>
      <w:r>
        <w:rPr>
          <w:sz w:val="24"/>
        </w:rPr>
        <w:t xml:space="preserve"> </w:t>
      </w:r>
      <w:r w:rsidRPr="00E33DA9">
        <w:rPr>
          <w:sz w:val="24"/>
        </w:rPr>
        <w:t>уважительное отношение к собеседнику и в корректной форме формулировать свои</w:t>
      </w:r>
      <w:r>
        <w:rPr>
          <w:sz w:val="24"/>
        </w:rPr>
        <w:t xml:space="preserve"> </w:t>
      </w:r>
      <w:r w:rsidRPr="00E33DA9">
        <w:rPr>
          <w:sz w:val="24"/>
        </w:rPr>
        <w:t>возражения; в ходе диалога и (или) дискуссии задавать вопросы по существу</w:t>
      </w:r>
      <w:r>
        <w:rPr>
          <w:sz w:val="24"/>
        </w:rPr>
        <w:t xml:space="preserve"> </w:t>
      </w:r>
      <w:r w:rsidRPr="00E33DA9">
        <w:rPr>
          <w:sz w:val="24"/>
        </w:rPr>
        <w:t>обсуждаемой темы и высказывать идеи, нацеленные на решение задачи и</w:t>
      </w:r>
      <w:r>
        <w:rPr>
          <w:sz w:val="24"/>
        </w:rPr>
        <w:t xml:space="preserve"> </w:t>
      </w:r>
      <w:r w:rsidRPr="00E33DA9">
        <w:rPr>
          <w:sz w:val="24"/>
        </w:rPr>
        <w:t>поддержание благожелательности общения; сопоставлять свои суждения с</w:t>
      </w:r>
      <w:r>
        <w:rPr>
          <w:sz w:val="24"/>
        </w:rPr>
        <w:t xml:space="preserve"> </w:t>
      </w:r>
      <w:r w:rsidRPr="00E33DA9">
        <w:rPr>
          <w:sz w:val="24"/>
        </w:rPr>
        <w:t>суждениями других участников диалога, обнаруживать различие и сходство</w:t>
      </w:r>
      <w:r>
        <w:rPr>
          <w:sz w:val="24"/>
        </w:rPr>
        <w:t xml:space="preserve"> </w:t>
      </w:r>
      <w:r w:rsidRPr="00E33DA9">
        <w:rPr>
          <w:sz w:val="24"/>
        </w:rPr>
        <w:t>позиций; понимать и использовать преимущества командной и индивидуальной</w:t>
      </w:r>
      <w:r>
        <w:rPr>
          <w:sz w:val="24"/>
        </w:rPr>
        <w:t xml:space="preserve"> </w:t>
      </w:r>
      <w:r w:rsidRPr="00E33DA9">
        <w:rPr>
          <w:sz w:val="24"/>
        </w:rPr>
        <w:t>работы при решении конкретной проблемы, обосновывать необходимость</w:t>
      </w:r>
      <w:r>
        <w:rPr>
          <w:sz w:val="24"/>
        </w:rPr>
        <w:t xml:space="preserve"> </w:t>
      </w:r>
      <w:r w:rsidRPr="00E33DA9">
        <w:rPr>
          <w:sz w:val="24"/>
        </w:rPr>
        <w:t>применения групповых форм взаимодействия при решении поставленной задачи;</w:t>
      </w:r>
      <w:r>
        <w:rPr>
          <w:sz w:val="24"/>
        </w:rPr>
        <w:t xml:space="preserve"> </w:t>
      </w:r>
      <w:r w:rsidRPr="00E33DA9">
        <w:rPr>
          <w:sz w:val="24"/>
        </w:rPr>
        <w:t>принимать цель совместной деятельности, коллективно строить действия по ее</w:t>
      </w:r>
      <w:r>
        <w:rPr>
          <w:sz w:val="24"/>
        </w:rPr>
        <w:t xml:space="preserve"> </w:t>
      </w:r>
      <w:r w:rsidRPr="00E33DA9">
        <w:rPr>
          <w:sz w:val="24"/>
        </w:rPr>
        <w:t>достижению: распределять роли, договариваться, обсуждать процесс и результат</w:t>
      </w:r>
      <w:r>
        <w:rPr>
          <w:sz w:val="24"/>
        </w:rPr>
        <w:t xml:space="preserve"> </w:t>
      </w:r>
      <w:r w:rsidRPr="00E33DA9">
        <w:rPr>
          <w:sz w:val="24"/>
        </w:rPr>
        <w:t>совместной работы; уметь обобщать мнения нескольких людей, проявлять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готовность руководить, выполнять</w:t>
      </w:r>
      <w:r>
        <w:rPr>
          <w:sz w:val="24"/>
        </w:rPr>
        <w:t xml:space="preserve"> </w:t>
      </w:r>
      <w:r w:rsidRPr="00E33DA9">
        <w:rPr>
          <w:sz w:val="24"/>
        </w:rPr>
        <w:t>поручения, подчиняться;</w:t>
      </w:r>
      <w:r>
        <w:rPr>
          <w:sz w:val="24"/>
        </w:rPr>
        <w:t xml:space="preserve"> </w:t>
      </w:r>
      <w:r w:rsidRPr="00E33DA9">
        <w:rPr>
          <w:sz w:val="24"/>
        </w:rPr>
        <w:t>планировать</w:t>
      </w:r>
      <w:r>
        <w:rPr>
          <w:sz w:val="24"/>
        </w:rPr>
        <w:t xml:space="preserve"> </w:t>
      </w:r>
      <w:r w:rsidRPr="00E33DA9">
        <w:rPr>
          <w:sz w:val="24"/>
        </w:rPr>
        <w:t>организацию совместной работы, определять свою роль (с учетом предпочтений и</w:t>
      </w:r>
      <w:r>
        <w:rPr>
          <w:sz w:val="24"/>
        </w:rPr>
        <w:t xml:space="preserve"> </w:t>
      </w:r>
      <w:r w:rsidRPr="00E33DA9">
        <w:rPr>
          <w:sz w:val="24"/>
        </w:rPr>
        <w:t>возможностей всех участников взаимодействия), распределять задачи между</w:t>
      </w:r>
      <w:r>
        <w:rPr>
          <w:sz w:val="24"/>
        </w:rPr>
        <w:t xml:space="preserve"> </w:t>
      </w:r>
      <w:r w:rsidRPr="00E33DA9">
        <w:rPr>
          <w:sz w:val="24"/>
        </w:rPr>
        <w:t>членами команды, участвовать в групповых формах работы (обсуждения, обмен</w:t>
      </w:r>
      <w:r>
        <w:rPr>
          <w:sz w:val="24"/>
        </w:rPr>
        <w:t xml:space="preserve"> </w:t>
      </w:r>
      <w:r w:rsidRPr="00E33DA9">
        <w:rPr>
          <w:sz w:val="24"/>
        </w:rPr>
        <w:t>мнениями, "мозговые штурмы" и иные); выполнять свою часть работы, достигать</w:t>
      </w:r>
      <w:r>
        <w:rPr>
          <w:sz w:val="24"/>
        </w:rPr>
        <w:t xml:space="preserve"> </w:t>
      </w:r>
      <w:r w:rsidRPr="00E33DA9">
        <w:rPr>
          <w:sz w:val="24"/>
        </w:rPr>
        <w:t>качественного результата по своему направлению и координировать свои действия</w:t>
      </w:r>
      <w:r>
        <w:rPr>
          <w:sz w:val="24"/>
        </w:rPr>
        <w:t xml:space="preserve"> </w:t>
      </w:r>
      <w:r w:rsidRPr="00E33DA9">
        <w:rPr>
          <w:sz w:val="24"/>
        </w:rPr>
        <w:t>с другими членами команды; оценивать качество своего вклада в общий продукт</w:t>
      </w:r>
      <w:r>
        <w:rPr>
          <w:sz w:val="24"/>
        </w:rPr>
        <w:t xml:space="preserve"> </w:t>
      </w:r>
      <w:r w:rsidRPr="00E33DA9">
        <w:rPr>
          <w:sz w:val="24"/>
        </w:rPr>
        <w:t>по критериям, самостоятельно сформулированным участниками взаимодействия;</w:t>
      </w:r>
      <w:r>
        <w:rPr>
          <w:sz w:val="24"/>
        </w:rPr>
        <w:t xml:space="preserve"> </w:t>
      </w:r>
      <w:r w:rsidRPr="00E33DA9">
        <w:rPr>
          <w:sz w:val="24"/>
        </w:rPr>
        <w:t>сравнивать результаты с исходной задачей и вклад каждого члена команды в</w:t>
      </w:r>
      <w:r>
        <w:rPr>
          <w:sz w:val="24"/>
        </w:rPr>
        <w:t xml:space="preserve"> </w:t>
      </w:r>
      <w:r w:rsidRPr="00E33DA9">
        <w:rPr>
          <w:sz w:val="24"/>
        </w:rPr>
        <w:t>достижение результатов, разделять сферу ответственности.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В сфере овладения универсальными учебными регулятивными действиями:</w:t>
      </w:r>
      <w:r>
        <w:rPr>
          <w:sz w:val="24"/>
          <w:u w:val="single"/>
        </w:rPr>
        <w:t xml:space="preserve"> </w:t>
      </w:r>
      <w:r w:rsidRPr="00E33DA9">
        <w:rPr>
          <w:sz w:val="24"/>
        </w:rPr>
        <w:t>ориентироваться в различных подходах принятия решений (индивидуальное,</w:t>
      </w:r>
      <w:r>
        <w:rPr>
          <w:sz w:val="24"/>
        </w:rPr>
        <w:t xml:space="preserve"> </w:t>
      </w:r>
      <w:r w:rsidRPr="00E33DA9">
        <w:rPr>
          <w:sz w:val="24"/>
        </w:rPr>
        <w:t>принятие решения в группе, принятие решений группой); делать выбор и брать</w:t>
      </w:r>
      <w:r>
        <w:rPr>
          <w:sz w:val="24"/>
        </w:rPr>
        <w:t xml:space="preserve"> </w:t>
      </w:r>
      <w:r w:rsidRPr="00E33DA9">
        <w:rPr>
          <w:sz w:val="24"/>
        </w:rPr>
        <w:t>ответственность за решение; владеть способами самоконтроля, самомотивации и</w:t>
      </w:r>
      <w:r>
        <w:rPr>
          <w:sz w:val="24"/>
        </w:rPr>
        <w:t xml:space="preserve"> </w:t>
      </w:r>
      <w:r w:rsidRPr="00E33DA9">
        <w:rPr>
          <w:sz w:val="24"/>
        </w:rPr>
        <w:t>рефлексии;</w:t>
      </w:r>
      <w:r>
        <w:rPr>
          <w:sz w:val="24"/>
        </w:rPr>
        <w:t xml:space="preserve"> </w:t>
      </w:r>
      <w:r w:rsidRPr="00E33DA9">
        <w:rPr>
          <w:sz w:val="24"/>
        </w:rPr>
        <w:t>объяснять</w:t>
      </w:r>
      <w:r>
        <w:rPr>
          <w:sz w:val="24"/>
        </w:rPr>
        <w:t xml:space="preserve"> </w:t>
      </w:r>
      <w:r w:rsidRPr="00E33DA9">
        <w:rPr>
          <w:sz w:val="24"/>
        </w:rPr>
        <w:t>причины</w:t>
      </w:r>
      <w:r>
        <w:rPr>
          <w:sz w:val="24"/>
        </w:rPr>
        <w:t xml:space="preserve"> </w:t>
      </w:r>
      <w:r w:rsidRPr="00E33DA9">
        <w:rPr>
          <w:sz w:val="24"/>
        </w:rPr>
        <w:t>достижения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(недостижения)</w:t>
      </w:r>
      <w:r>
        <w:rPr>
          <w:sz w:val="24"/>
        </w:rPr>
        <w:t xml:space="preserve"> </w:t>
      </w:r>
      <w:r w:rsidRPr="00E33DA9">
        <w:rPr>
          <w:sz w:val="24"/>
        </w:rPr>
        <w:t>результатов</w:t>
      </w:r>
      <w:r>
        <w:rPr>
          <w:sz w:val="24"/>
        </w:rPr>
        <w:t xml:space="preserve"> </w:t>
      </w:r>
      <w:r w:rsidRPr="00E33DA9">
        <w:rPr>
          <w:sz w:val="24"/>
        </w:rPr>
        <w:t>деятельности, давать оценку приобретенному опыту, уметь находить позитивное в</w:t>
      </w:r>
      <w:r>
        <w:rPr>
          <w:sz w:val="24"/>
        </w:rPr>
        <w:t xml:space="preserve"> </w:t>
      </w:r>
      <w:r w:rsidRPr="00E33DA9">
        <w:rPr>
          <w:sz w:val="24"/>
        </w:rPr>
        <w:t>произошедшей ситуации; оценивать соответствие результата цели и условиям;</w:t>
      </w:r>
      <w:r>
        <w:rPr>
          <w:sz w:val="24"/>
        </w:rPr>
        <w:t xml:space="preserve"> </w:t>
      </w:r>
      <w:r w:rsidRPr="00E33DA9">
        <w:rPr>
          <w:sz w:val="24"/>
        </w:rPr>
        <w:t>выявлять и анализировать причины эмоций; ставить себя на место другого</w:t>
      </w:r>
      <w:r>
        <w:rPr>
          <w:sz w:val="24"/>
        </w:rPr>
        <w:t xml:space="preserve"> </w:t>
      </w:r>
      <w:r w:rsidRPr="00E33DA9">
        <w:rPr>
          <w:sz w:val="24"/>
        </w:rPr>
        <w:t>человека, понимать мотивы и намерения другого; регулировать способ выражения</w:t>
      </w:r>
      <w:r>
        <w:rPr>
          <w:sz w:val="24"/>
        </w:rPr>
        <w:t xml:space="preserve"> </w:t>
      </w:r>
      <w:r w:rsidRPr="00E33DA9">
        <w:rPr>
          <w:sz w:val="24"/>
        </w:rPr>
        <w:t>эмоций; осознанно относиться к другому человеку, его мнению; признавать свое</w:t>
      </w:r>
      <w:r>
        <w:rPr>
          <w:sz w:val="24"/>
        </w:rPr>
        <w:t xml:space="preserve"> </w:t>
      </w:r>
      <w:r w:rsidRPr="00E33DA9">
        <w:rPr>
          <w:sz w:val="24"/>
        </w:rPr>
        <w:t>право на ошибку и такое же право другого; принимать себя и других, не осуждая;открытость себе и другим; осознавать невозможность контролировать все вокруг.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Pr="001A6720" w:rsidRDefault="0087772F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>Предметные результаты освоения программы внеурочной деятельности</w:t>
      </w:r>
    </w:p>
    <w:p w:rsidR="0087772F" w:rsidRPr="001A6720" w:rsidRDefault="0087772F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>«Разговоры о важном» представлены с учетом специфики содержания предметных</w:t>
      </w:r>
    </w:p>
    <w:p w:rsidR="0087772F" w:rsidRPr="001A6720" w:rsidRDefault="0087772F" w:rsidP="001A6720">
      <w:pPr>
        <w:ind w:right="249"/>
        <w:jc w:val="center"/>
        <w:rPr>
          <w:b/>
          <w:sz w:val="24"/>
        </w:rPr>
      </w:pPr>
      <w:r w:rsidRPr="001A6720">
        <w:rPr>
          <w:b/>
          <w:sz w:val="24"/>
        </w:rPr>
        <w:t>областей, к которым имеет отношение содержание курса внеурочной деятельности: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Default="0087772F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Русский язык:</w:t>
      </w:r>
      <w:r w:rsidRPr="00E33DA9">
        <w:rPr>
          <w:sz w:val="24"/>
        </w:rPr>
        <w:t xml:space="preserve"> совершенствование различных видов устной и письменной</w:t>
      </w:r>
      <w:r>
        <w:rPr>
          <w:sz w:val="24"/>
        </w:rPr>
        <w:t xml:space="preserve"> </w:t>
      </w:r>
      <w:r w:rsidRPr="00E33DA9">
        <w:rPr>
          <w:sz w:val="24"/>
        </w:rPr>
        <w:t>речевой деятельности; формирование умений речевого взаимодействия: создание</w:t>
      </w:r>
      <w:r>
        <w:rPr>
          <w:sz w:val="24"/>
        </w:rPr>
        <w:t xml:space="preserve"> </w:t>
      </w:r>
      <w:r w:rsidRPr="00E33DA9">
        <w:rPr>
          <w:sz w:val="24"/>
        </w:rPr>
        <w:t>устных монологических высказываний на основе жизненных наблюдений, личных</w:t>
      </w:r>
      <w:r>
        <w:rPr>
          <w:sz w:val="24"/>
        </w:rPr>
        <w:t xml:space="preserve"> </w:t>
      </w:r>
      <w:r w:rsidRPr="00E33DA9">
        <w:rPr>
          <w:sz w:val="24"/>
        </w:rPr>
        <w:t>впечатлений, чтения учебно-научной, художественной и научно-популярной</w:t>
      </w:r>
      <w:r>
        <w:rPr>
          <w:sz w:val="24"/>
        </w:rPr>
        <w:t xml:space="preserve"> </w:t>
      </w:r>
      <w:r w:rsidRPr="00E33DA9">
        <w:rPr>
          <w:sz w:val="24"/>
        </w:rPr>
        <w:t>литературы; участие в диалоге разных видов: побуждение к действию, обмен</w:t>
      </w:r>
      <w:r>
        <w:rPr>
          <w:sz w:val="24"/>
        </w:rPr>
        <w:t xml:space="preserve"> </w:t>
      </w:r>
      <w:r w:rsidRPr="00E33DA9">
        <w:rPr>
          <w:sz w:val="24"/>
        </w:rPr>
        <w:t>мнениями, запрос информации, сообщение информации; овладение различными</w:t>
      </w:r>
      <w:r>
        <w:rPr>
          <w:sz w:val="24"/>
        </w:rPr>
        <w:t xml:space="preserve"> </w:t>
      </w:r>
      <w:r w:rsidRPr="00E33DA9">
        <w:rPr>
          <w:sz w:val="24"/>
        </w:rPr>
        <w:t>видами чтения (просмотровым, ознакомительным, изучающим, поисковым);</w:t>
      </w:r>
      <w:r>
        <w:rPr>
          <w:sz w:val="24"/>
        </w:rPr>
        <w:t xml:space="preserve"> </w:t>
      </w:r>
      <w:r w:rsidRPr="00E33DA9">
        <w:rPr>
          <w:sz w:val="24"/>
        </w:rPr>
        <w:t>формулирование вопросов по содержанию текста и ответов на них; подробная,</w:t>
      </w:r>
      <w:r>
        <w:rPr>
          <w:sz w:val="24"/>
        </w:rPr>
        <w:t xml:space="preserve"> </w:t>
      </w:r>
      <w:r w:rsidRPr="00E33DA9">
        <w:rPr>
          <w:sz w:val="24"/>
        </w:rPr>
        <w:t>сжатая и выборочная передача в устной и письменной форме содержания текста;</w:t>
      </w:r>
      <w:r>
        <w:rPr>
          <w:sz w:val="24"/>
        </w:rPr>
        <w:t xml:space="preserve"> </w:t>
      </w:r>
      <w:r w:rsidRPr="00E33DA9">
        <w:rPr>
          <w:sz w:val="24"/>
        </w:rPr>
        <w:t>выделение главной и второстепенной информации, явной и скрытой информации в</w:t>
      </w:r>
      <w:r>
        <w:rPr>
          <w:sz w:val="24"/>
        </w:rPr>
        <w:t xml:space="preserve"> </w:t>
      </w:r>
      <w:r w:rsidRPr="00E33DA9">
        <w:rPr>
          <w:sz w:val="24"/>
        </w:rPr>
        <w:t>тексте; извлечение информации из различных источников, ее осмысление и</w:t>
      </w:r>
      <w:r>
        <w:rPr>
          <w:sz w:val="24"/>
        </w:rPr>
        <w:t xml:space="preserve"> </w:t>
      </w:r>
      <w:r w:rsidRPr="00E33DA9">
        <w:rPr>
          <w:sz w:val="24"/>
        </w:rPr>
        <w:t>оперирование ею.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Литература:</w:t>
      </w:r>
      <w:r w:rsidRPr="00E33DA9">
        <w:rPr>
          <w:sz w:val="24"/>
        </w:rPr>
        <w:t xml:space="preserve"> понимание духовно-нравственной и культурной ценности</w:t>
      </w:r>
      <w:r>
        <w:rPr>
          <w:sz w:val="24"/>
        </w:rPr>
        <w:t xml:space="preserve"> </w:t>
      </w:r>
      <w:r w:rsidRPr="00E33DA9">
        <w:rPr>
          <w:sz w:val="24"/>
        </w:rPr>
        <w:t>литературы и ее роли в формировании гражданственности и патриотизма,</w:t>
      </w:r>
      <w:r>
        <w:rPr>
          <w:sz w:val="24"/>
        </w:rPr>
        <w:t xml:space="preserve"> </w:t>
      </w:r>
      <w:r w:rsidRPr="00E33DA9">
        <w:rPr>
          <w:sz w:val="24"/>
        </w:rPr>
        <w:t>укреплении единства многонационального народа Российской Федерации;</w:t>
      </w:r>
      <w:r>
        <w:rPr>
          <w:sz w:val="24"/>
        </w:rPr>
        <w:t xml:space="preserve"> </w:t>
      </w:r>
      <w:r w:rsidRPr="00E33DA9">
        <w:rPr>
          <w:sz w:val="24"/>
        </w:rPr>
        <w:t>понимание специфики литературы как вида искусства, принципиальных отличий</w:t>
      </w:r>
      <w:r>
        <w:rPr>
          <w:sz w:val="24"/>
        </w:rPr>
        <w:t xml:space="preserve"> </w:t>
      </w:r>
      <w:r w:rsidRPr="00E33DA9">
        <w:rPr>
          <w:sz w:val="24"/>
        </w:rPr>
        <w:t>художественного текста от текста научного, делового, публицистического;</w:t>
      </w:r>
      <w:r>
        <w:rPr>
          <w:sz w:val="24"/>
        </w:rPr>
        <w:t xml:space="preserve"> </w:t>
      </w:r>
      <w:r w:rsidRPr="00E33DA9">
        <w:rPr>
          <w:sz w:val="24"/>
        </w:rPr>
        <w:t>овладение умениями воспринимать, анализировать, интерпретировать и оценивать</w:t>
      </w:r>
      <w:r>
        <w:rPr>
          <w:sz w:val="24"/>
        </w:rPr>
        <w:t xml:space="preserve"> </w:t>
      </w:r>
      <w:r w:rsidRPr="00E33DA9">
        <w:rPr>
          <w:sz w:val="24"/>
        </w:rPr>
        <w:t>прочитанное,</w:t>
      </w:r>
      <w:r>
        <w:rPr>
          <w:sz w:val="24"/>
        </w:rPr>
        <w:t xml:space="preserve"> </w:t>
      </w:r>
      <w:r w:rsidRPr="00E33DA9">
        <w:rPr>
          <w:sz w:val="24"/>
        </w:rPr>
        <w:t>понимать</w:t>
      </w:r>
      <w:r>
        <w:rPr>
          <w:sz w:val="24"/>
        </w:rPr>
        <w:t xml:space="preserve"> </w:t>
      </w:r>
      <w:r w:rsidRPr="00E33DA9">
        <w:rPr>
          <w:sz w:val="24"/>
        </w:rPr>
        <w:t>художественную</w:t>
      </w:r>
      <w:r>
        <w:rPr>
          <w:sz w:val="24"/>
        </w:rPr>
        <w:t xml:space="preserve"> </w:t>
      </w:r>
      <w:r w:rsidRPr="00E33DA9">
        <w:rPr>
          <w:sz w:val="24"/>
        </w:rPr>
        <w:t>картину</w:t>
      </w:r>
      <w:r>
        <w:rPr>
          <w:sz w:val="24"/>
        </w:rPr>
        <w:t xml:space="preserve"> </w:t>
      </w:r>
      <w:r w:rsidRPr="00E33DA9">
        <w:rPr>
          <w:sz w:val="24"/>
        </w:rPr>
        <w:t>мира,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Отраженную</w:t>
      </w:r>
      <w:r>
        <w:rPr>
          <w:sz w:val="24"/>
        </w:rPr>
        <w:t xml:space="preserve"> </w:t>
      </w:r>
      <w:r w:rsidRPr="00E33DA9">
        <w:rPr>
          <w:sz w:val="24"/>
        </w:rPr>
        <w:t>в</w:t>
      </w:r>
      <w:r>
        <w:rPr>
          <w:sz w:val="24"/>
        </w:rPr>
        <w:t xml:space="preserve"> </w:t>
      </w:r>
      <w:r w:rsidRPr="00E33DA9">
        <w:rPr>
          <w:sz w:val="24"/>
        </w:rPr>
        <w:t>литературных произведениях, с учетом неоднозначности заложенных в них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художественных смыслов; овладение умением пересказывать прочитанное</w:t>
      </w:r>
      <w:r>
        <w:rPr>
          <w:sz w:val="24"/>
        </w:rPr>
        <w:t xml:space="preserve"> </w:t>
      </w:r>
      <w:r w:rsidRPr="00E33DA9">
        <w:rPr>
          <w:sz w:val="24"/>
        </w:rPr>
        <w:t>произведение, используя подробный, сжатый, выборочный, творческий пересказ,</w:t>
      </w:r>
      <w:r>
        <w:rPr>
          <w:sz w:val="24"/>
        </w:rPr>
        <w:t xml:space="preserve"> </w:t>
      </w:r>
      <w:r w:rsidRPr="00E33DA9">
        <w:rPr>
          <w:sz w:val="24"/>
        </w:rPr>
        <w:t>отвечать на вопросы по прочитанному произведению и формулировать вопросы к</w:t>
      </w:r>
      <w:r>
        <w:rPr>
          <w:sz w:val="24"/>
        </w:rPr>
        <w:t xml:space="preserve"> </w:t>
      </w:r>
      <w:r w:rsidRPr="00E33DA9">
        <w:rPr>
          <w:sz w:val="24"/>
        </w:rPr>
        <w:t>тексту; развитие умения участвовать в диалоге о прочитанном произведении, в</w:t>
      </w:r>
      <w:r>
        <w:rPr>
          <w:sz w:val="24"/>
        </w:rPr>
        <w:t xml:space="preserve"> </w:t>
      </w:r>
      <w:r w:rsidRPr="00E33DA9">
        <w:rPr>
          <w:sz w:val="24"/>
        </w:rPr>
        <w:t>дискуссии на литературные темы, соотносить собственную позицию с позицией</w:t>
      </w:r>
      <w:r>
        <w:rPr>
          <w:sz w:val="24"/>
        </w:rPr>
        <w:t xml:space="preserve"> </w:t>
      </w:r>
      <w:r w:rsidRPr="00E33DA9">
        <w:rPr>
          <w:sz w:val="24"/>
        </w:rPr>
        <w:t>автора и мнениями участников дискуссии; давать аргументированную оценку</w:t>
      </w:r>
      <w:r>
        <w:rPr>
          <w:sz w:val="24"/>
        </w:rPr>
        <w:t xml:space="preserve"> </w:t>
      </w:r>
      <w:r w:rsidRPr="00E33DA9">
        <w:rPr>
          <w:sz w:val="24"/>
        </w:rPr>
        <w:t>прочитанному.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Default="0087772F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Иностранный язык:</w:t>
      </w:r>
      <w:r w:rsidRPr="00E33DA9">
        <w:rPr>
          <w:sz w:val="24"/>
        </w:rPr>
        <w:t xml:space="preserve"> умение сравнивать, находить сходства и отличия в</w:t>
      </w:r>
      <w:r>
        <w:rPr>
          <w:sz w:val="24"/>
        </w:rPr>
        <w:t xml:space="preserve"> </w:t>
      </w:r>
      <w:r w:rsidRPr="00E33DA9">
        <w:rPr>
          <w:sz w:val="24"/>
        </w:rPr>
        <w:t>культуре и традициях народов России и других стран.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Информатика:</w:t>
      </w:r>
      <w:r w:rsidRPr="00E33DA9">
        <w:rPr>
          <w:sz w:val="24"/>
        </w:rPr>
        <w:t xml:space="preserve"> освоение и соблюдение требований безопасной эксплуатации</w:t>
      </w:r>
      <w:r>
        <w:rPr>
          <w:sz w:val="24"/>
        </w:rPr>
        <w:t xml:space="preserve"> </w:t>
      </w:r>
      <w:r w:rsidRPr="00E33DA9">
        <w:rPr>
          <w:sz w:val="24"/>
        </w:rPr>
        <w:t>технических средств информационно-коммуникационных технологий; умение</w:t>
      </w:r>
      <w:r>
        <w:rPr>
          <w:sz w:val="24"/>
        </w:rPr>
        <w:t xml:space="preserve"> </w:t>
      </w:r>
      <w:r w:rsidRPr="00E33DA9">
        <w:rPr>
          <w:sz w:val="24"/>
        </w:rPr>
        <w:t>соблюдать сетевой этикет, базовые нормы информационной этики и права при</w:t>
      </w:r>
      <w:r>
        <w:rPr>
          <w:sz w:val="24"/>
        </w:rPr>
        <w:t xml:space="preserve"> </w:t>
      </w:r>
      <w:r w:rsidRPr="00E33DA9">
        <w:rPr>
          <w:sz w:val="24"/>
        </w:rPr>
        <w:t>работе с приложениями на любых устройствах и в сети Интернет, выбирать</w:t>
      </w:r>
      <w:r>
        <w:rPr>
          <w:sz w:val="24"/>
        </w:rPr>
        <w:t xml:space="preserve"> </w:t>
      </w:r>
      <w:r w:rsidRPr="00E33DA9">
        <w:rPr>
          <w:sz w:val="24"/>
        </w:rPr>
        <w:t>безопасные стратегии поведения в сети.</w:t>
      </w:r>
    </w:p>
    <w:p w:rsidR="0087772F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История:</w:t>
      </w:r>
      <w:r w:rsidRPr="00E33DA9">
        <w:rPr>
          <w:sz w:val="24"/>
        </w:rPr>
        <w:t xml:space="preserve"> соотносить события истории разных стран и народов с</w:t>
      </w:r>
      <w:r>
        <w:rPr>
          <w:sz w:val="24"/>
        </w:rPr>
        <w:t xml:space="preserve"> </w:t>
      </w:r>
      <w:r w:rsidRPr="00E33DA9">
        <w:rPr>
          <w:sz w:val="24"/>
        </w:rPr>
        <w:t>историческими периодами, событиями региональной и мировой истории, события</w:t>
      </w:r>
      <w:r>
        <w:rPr>
          <w:sz w:val="24"/>
        </w:rPr>
        <w:t xml:space="preserve"> </w:t>
      </w:r>
      <w:r w:rsidRPr="00E33DA9">
        <w:rPr>
          <w:sz w:val="24"/>
        </w:rPr>
        <w:t>истории родного края и истории России; определять современников исторических</w:t>
      </w:r>
      <w:r>
        <w:rPr>
          <w:sz w:val="24"/>
        </w:rPr>
        <w:t xml:space="preserve"> </w:t>
      </w:r>
      <w:r w:rsidRPr="00E33DA9">
        <w:rPr>
          <w:sz w:val="24"/>
        </w:rPr>
        <w:t>событий, явлений, процессов; умение выявлять особенности развития культуры,</w:t>
      </w:r>
      <w:r>
        <w:rPr>
          <w:sz w:val="24"/>
        </w:rPr>
        <w:t xml:space="preserve"> </w:t>
      </w:r>
      <w:r w:rsidRPr="00E33DA9">
        <w:rPr>
          <w:sz w:val="24"/>
        </w:rPr>
        <w:t>быта и нравов народов в различные исторические эпохи; умение рассказывать об</w:t>
      </w:r>
      <w:r>
        <w:rPr>
          <w:sz w:val="24"/>
        </w:rPr>
        <w:t xml:space="preserve"> </w:t>
      </w:r>
      <w:r w:rsidRPr="00E33DA9">
        <w:rPr>
          <w:sz w:val="24"/>
        </w:rPr>
        <w:t>исторических событиях, явлениях, процессах истории родного края, истории</w:t>
      </w:r>
      <w:r>
        <w:rPr>
          <w:sz w:val="24"/>
        </w:rPr>
        <w:t xml:space="preserve"> </w:t>
      </w:r>
      <w:r w:rsidRPr="00E33DA9">
        <w:rPr>
          <w:sz w:val="24"/>
        </w:rPr>
        <w:t>России и мировой истории и их участниках, демонстрируя понимание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исторических явлений, процессов</w:t>
      </w:r>
      <w:r>
        <w:rPr>
          <w:sz w:val="24"/>
        </w:rPr>
        <w:t xml:space="preserve"> </w:t>
      </w:r>
      <w:r w:rsidRPr="00E33DA9">
        <w:rPr>
          <w:sz w:val="24"/>
        </w:rPr>
        <w:t>и знание необходимых фактов, дат,</w:t>
      </w:r>
      <w:r>
        <w:rPr>
          <w:sz w:val="24"/>
        </w:rPr>
        <w:t xml:space="preserve"> </w:t>
      </w:r>
      <w:r w:rsidRPr="00E33DA9">
        <w:rPr>
          <w:sz w:val="24"/>
        </w:rPr>
        <w:t>исторических понятий; умение выявлять существенные черты и характерные</w:t>
      </w:r>
      <w:r>
        <w:rPr>
          <w:sz w:val="24"/>
        </w:rPr>
        <w:t xml:space="preserve"> </w:t>
      </w:r>
      <w:r w:rsidRPr="00E33DA9">
        <w:rPr>
          <w:sz w:val="24"/>
        </w:rPr>
        <w:t>признаки исторических событий, явлений, процессов; умение устанавливать</w:t>
      </w:r>
      <w:r>
        <w:rPr>
          <w:sz w:val="24"/>
        </w:rPr>
        <w:t xml:space="preserve"> </w:t>
      </w:r>
      <w:r w:rsidRPr="00E33DA9">
        <w:rPr>
          <w:sz w:val="24"/>
        </w:rPr>
        <w:t>причинно-следственные, пространственные, временные связи исторических</w:t>
      </w:r>
      <w:r>
        <w:rPr>
          <w:sz w:val="24"/>
        </w:rPr>
        <w:t xml:space="preserve"> </w:t>
      </w:r>
      <w:r w:rsidRPr="00E33DA9">
        <w:rPr>
          <w:sz w:val="24"/>
        </w:rPr>
        <w:t>событий, явлений, процессов изучаемого периода, их взаимосвязь (при наличии) с</w:t>
      </w:r>
      <w:r>
        <w:rPr>
          <w:sz w:val="24"/>
        </w:rPr>
        <w:t xml:space="preserve"> </w:t>
      </w:r>
      <w:r w:rsidRPr="00E33DA9">
        <w:rPr>
          <w:sz w:val="24"/>
        </w:rPr>
        <w:t>важнейшими событиями XX - начала XXI вв.; умение определять и</w:t>
      </w:r>
      <w:r>
        <w:rPr>
          <w:sz w:val="24"/>
        </w:rPr>
        <w:t xml:space="preserve"> </w:t>
      </w:r>
      <w:r w:rsidRPr="00E33DA9">
        <w:rPr>
          <w:sz w:val="24"/>
        </w:rPr>
        <w:t>аргументировать собственную или предложенную точку зрения с опорой на</w:t>
      </w:r>
    </w:p>
    <w:p w:rsidR="0087772F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фактический материал, в том числе используя источники разных типов;</w:t>
      </w:r>
      <w:r>
        <w:rPr>
          <w:sz w:val="24"/>
        </w:rPr>
        <w:t xml:space="preserve"> </w:t>
      </w:r>
      <w:r w:rsidRPr="00E33DA9">
        <w:rPr>
          <w:sz w:val="24"/>
        </w:rPr>
        <w:t>приобретение опыта взаимодействия с людьми другой культуры, национальной и</w:t>
      </w:r>
      <w:r>
        <w:rPr>
          <w:sz w:val="24"/>
        </w:rPr>
        <w:t xml:space="preserve"> </w:t>
      </w:r>
      <w:r w:rsidRPr="00E33DA9">
        <w:rPr>
          <w:sz w:val="24"/>
        </w:rPr>
        <w:t>религиозной принадлежности на основе национальных ценностей современного</w:t>
      </w:r>
      <w:r>
        <w:rPr>
          <w:sz w:val="24"/>
        </w:rPr>
        <w:t xml:space="preserve"> </w:t>
      </w:r>
      <w:r w:rsidRPr="00E33DA9">
        <w:rPr>
          <w:sz w:val="24"/>
        </w:rPr>
        <w:t>российского общества: гуманистических и демократических ценностей, идей мира</w:t>
      </w:r>
      <w:r>
        <w:rPr>
          <w:sz w:val="24"/>
        </w:rPr>
        <w:t xml:space="preserve"> </w:t>
      </w:r>
      <w:r w:rsidRPr="00E33DA9">
        <w:rPr>
          <w:sz w:val="24"/>
        </w:rPr>
        <w:t>и взаимопонимания между народами, людьми разных культур; уважения к</w:t>
      </w:r>
      <w:r>
        <w:rPr>
          <w:sz w:val="24"/>
        </w:rPr>
        <w:t xml:space="preserve"> </w:t>
      </w:r>
      <w:r w:rsidRPr="00E33DA9">
        <w:rPr>
          <w:sz w:val="24"/>
        </w:rPr>
        <w:t>историческому наследию народов России.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1A6720">
        <w:rPr>
          <w:sz w:val="24"/>
          <w:u w:val="single"/>
        </w:rPr>
        <w:t>Обществознание:</w:t>
      </w:r>
      <w:r w:rsidRPr="00E33DA9">
        <w:rPr>
          <w:sz w:val="24"/>
        </w:rPr>
        <w:t xml:space="preserve"> освоение и применение системы знаний: о социальных</w:t>
      </w:r>
      <w:r>
        <w:rPr>
          <w:sz w:val="24"/>
        </w:rPr>
        <w:t xml:space="preserve"> </w:t>
      </w:r>
      <w:r w:rsidRPr="00E33DA9">
        <w:rPr>
          <w:sz w:val="24"/>
        </w:rPr>
        <w:t>свойствах человека, особенностях его взаимодействия с другими людьми,</w:t>
      </w:r>
      <w:r>
        <w:rPr>
          <w:sz w:val="24"/>
        </w:rPr>
        <w:t xml:space="preserve"> </w:t>
      </w:r>
      <w:r w:rsidRPr="00E33DA9">
        <w:rPr>
          <w:sz w:val="24"/>
        </w:rPr>
        <w:t>важности семьи как базового социального института; о характерных чертах</w:t>
      </w:r>
      <w:r>
        <w:rPr>
          <w:sz w:val="24"/>
        </w:rPr>
        <w:t xml:space="preserve"> </w:t>
      </w:r>
      <w:r w:rsidRPr="00E33DA9">
        <w:rPr>
          <w:sz w:val="24"/>
        </w:rPr>
        <w:t>общества; о содержании и значении социальных норм, регулирующих</w:t>
      </w:r>
      <w:r>
        <w:rPr>
          <w:sz w:val="24"/>
        </w:rPr>
        <w:t xml:space="preserve"> </w:t>
      </w:r>
      <w:r w:rsidRPr="00E33DA9">
        <w:rPr>
          <w:sz w:val="24"/>
        </w:rPr>
        <w:t>общественные отношения; о процессах и явлениях в экономической, социальной,</w:t>
      </w:r>
      <w:r>
        <w:rPr>
          <w:sz w:val="24"/>
        </w:rPr>
        <w:t xml:space="preserve"> </w:t>
      </w:r>
      <w:r w:rsidRPr="00E33DA9">
        <w:rPr>
          <w:sz w:val="24"/>
        </w:rPr>
        <w:t>духовной и политической сферах жизни общества; об основах конституционного</w:t>
      </w:r>
      <w:r>
        <w:rPr>
          <w:sz w:val="24"/>
        </w:rPr>
        <w:t xml:space="preserve"> </w:t>
      </w:r>
      <w:r w:rsidRPr="00E33DA9">
        <w:rPr>
          <w:sz w:val="24"/>
        </w:rPr>
        <w:t>строя и организации государственной власти в Российской Федерации, правовом</w:t>
      </w:r>
      <w:r>
        <w:rPr>
          <w:sz w:val="24"/>
        </w:rPr>
        <w:t xml:space="preserve"> </w:t>
      </w:r>
      <w:r w:rsidRPr="00E33DA9">
        <w:rPr>
          <w:sz w:val="24"/>
        </w:rPr>
        <w:t>статусе гражданина Российской Федерации (в том числе несовершеннолетнего); о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системе образования в Российской Федерации; об основах государственной</w:t>
      </w:r>
      <w:r>
        <w:rPr>
          <w:sz w:val="24"/>
        </w:rPr>
        <w:t xml:space="preserve"> </w:t>
      </w:r>
      <w:r w:rsidRPr="00E33DA9">
        <w:rPr>
          <w:sz w:val="24"/>
        </w:rPr>
        <w:t>бюджетной и денежно-кредитной, социальной политики, политики в сфере</w:t>
      </w:r>
      <w:r>
        <w:rPr>
          <w:sz w:val="24"/>
        </w:rPr>
        <w:t xml:space="preserve"> </w:t>
      </w:r>
      <w:r w:rsidRPr="00E33DA9">
        <w:rPr>
          <w:sz w:val="24"/>
        </w:rPr>
        <w:t>культуры и образования, противодействии коррупции в Российской Федерации,</w:t>
      </w:r>
      <w:r>
        <w:rPr>
          <w:sz w:val="24"/>
        </w:rPr>
        <w:t xml:space="preserve"> </w:t>
      </w:r>
      <w:r w:rsidRPr="00E33DA9">
        <w:rPr>
          <w:sz w:val="24"/>
        </w:rPr>
        <w:t>обеспечении безопасности личности, общества и государства, в том числе от</w:t>
      </w:r>
      <w:r>
        <w:rPr>
          <w:sz w:val="24"/>
        </w:rPr>
        <w:t xml:space="preserve"> </w:t>
      </w:r>
      <w:r w:rsidRPr="00E33DA9">
        <w:rPr>
          <w:sz w:val="24"/>
        </w:rPr>
        <w:t>терроризма и экстремизма; умение характеризовать традиционные российские</w:t>
      </w:r>
      <w:r>
        <w:rPr>
          <w:sz w:val="24"/>
        </w:rPr>
        <w:t xml:space="preserve"> </w:t>
      </w:r>
      <w:r w:rsidRPr="00E33DA9">
        <w:rPr>
          <w:sz w:val="24"/>
        </w:rPr>
        <w:t>духовно-нравственные ценности (в том числе защита человеческой жизни, прав и</w:t>
      </w:r>
      <w:r>
        <w:rPr>
          <w:sz w:val="24"/>
        </w:rPr>
        <w:t xml:space="preserve"> </w:t>
      </w:r>
      <w:r w:rsidRPr="00E33DA9">
        <w:rPr>
          <w:sz w:val="24"/>
        </w:rPr>
        <w:t>свобод человека, семья, созидательный труд, служение Отечеству, нормы морали</w:t>
      </w:r>
      <w:r>
        <w:rPr>
          <w:sz w:val="24"/>
        </w:rPr>
        <w:t xml:space="preserve"> </w:t>
      </w:r>
      <w:r w:rsidRPr="00E33DA9">
        <w:rPr>
          <w:sz w:val="24"/>
        </w:rPr>
        <w:t>и нравственности, гуманизм, милосердие, справедливость, взаимопомощь,</w:t>
      </w:r>
      <w:r>
        <w:rPr>
          <w:sz w:val="24"/>
        </w:rPr>
        <w:t xml:space="preserve"> </w:t>
      </w:r>
      <w:r w:rsidRPr="00E33DA9">
        <w:rPr>
          <w:sz w:val="24"/>
        </w:rPr>
        <w:t>коллективизм, историческое единство народов России, преемственность истории</w:t>
      </w:r>
      <w:r>
        <w:rPr>
          <w:sz w:val="24"/>
        </w:rPr>
        <w:t xml:space="preserve"> </w:t>
      </w:r>
      <w:r w:rsidRPr="00E33DA9">
        <w:rPr>
          <w:sz w:val="24"/>
        </w:rPr>
        <w:t>нашей Родины); умение сравнивать (в том числе устанавливать основания для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сравнения) деятельность людей, социальные объекты, явления, процессы в</w:t>
      </w:r>
      <w:r>
        <w:rPr>
          <w:sz w:val="24"/>
        </w:rPr>
        <w:t xml:space="preserve"> </w:t>
      </w:r>
      <w:r w:rsidRPr="00E33DA9">
        <w:rPr>
          <w:sz w:val="24"/>
        </w:rPr>
        <w:t>различных сферах общественной жизни, их элементы и основные функции; умение</w:t>
      </w:r>
      <w:r>
        <w:rPr>
          <w:sz w:val="24"/>
        </w:rPr>
        <w:t xml:space="preserve"> </w:t>
      </w:r>
      <w:r w:rsidRPr="00E33DA9">
        <w:rPr>
          <w:sz w:val="24"/>
        </w:rPr>
        <w:t>устанавливать и объяснять взаимосвязи социальных объектов, явлений, процессов</w:t>
      </w:r>
      <w:r>
        <w:rPr>
          <w:sz w:val="24"/>
        </w:rPr>
        <w:t xml:space="preserve"> </w:t>
      </w:r>
      <w:r w:rsidRPr="00E33DA9">
        <w:rPr>
          <w:sz w:val="24"/>
        </w:rPr>
        <w:t>в различных сферах общественной жизни, их элементов и основных функций,</w:t>
      </w:r>
      <w:r>
        <w:rPr>
          <w:sz w:val="24"/>
        </w:rPr>
        <w:t xml:space="preserve"> </w:t>
      </w:r>
      <w:r w:rsidRPr="00E33DA9">
        <w:rPr>
          <w:sz w:val="24"/>
        </w:rPr>
        <w:t>включая взаимодействия общества и природы, человека и общества, сфер</w:t>
      </w:r>
      <w:r>
        <w:rPr>
          <w:sz w:val="24"/>
        </w:rPr>
        <w:t xml:space="preserve"> </w:t>
      </w:r>
      <w:r w:rsidRPr="00E33DA9">
        <w:rPr>
          <w:sz w:val="24"/>
        </w:rPr>
        <w:t>общественной жизни, гражданина и государства; связи политических потрясений</w:t>
      </w:r>
      <w:r>
        <w:rPr>
          <w:sz w:val="24"/>
        </w:rPr>
        <w:t xml:space="preserve"> </w:t>
      </w:r>
      <w:r w:rsidRPr="00E33DA9">
        <w:rPr>
          <w:sz w:val="24"/>
        </w:rPr>
        <w:t>и социально-экономических кризисов в государстве; умение использовать</w:t>
      </w:r>
      <w:r>
        <w:rPr>
          <w:sz w:val="24"/>
        </w:rPr>
        <w:t xml:space="preserve"> </w:t>
      </w:r>
      <w:r w:rsidRPr="00E33DA9">
        <w:rPr>
          <w:sz w:val="24"/>
        </w:rPr>
        <w:t>полученные знания для объяснения (устного и письменного) сущности,</w:t>
      </w:r>
      <w:r>
        <w:rPr>
          <w:sz w:val="24"/>
        </w:rPr>
        <w:t xml:space="preserve"> </w:t>
      </w:r>
      <w:r w:rsidRPr="00E33DA9">
        <w:rPr>
          <w:sz w:val="24"/>
        </w:rPr>
        <w:t>взаимосвязей явлений, процессов социальной действительности; умение с опорой</w:t>
      </w:r>
      <w:r>
        <w:rPr>
          <w:sz w:val="24"/>
        </w:rPr>
        <w:t xml:space="preserve"> </w:t>
      </w:r>
      <w:r w:rsidRPr="00E33DA9">
        <w:rPr>
          <w:sz w:val="24"/>
        </w:rPr>
        <w:t>на обществоведческие знания, факты общественной жизни и личный социальный</w:t>
      </w:r>
      <w:r>
        <w:rPr>
          <w:sz w:val="24"/>
        </w:rPr>
        <w:t xml:space="preserve"> </w:t>
      </w:r>
      <w:r w:rsidRPr="00E33DA9">
        <w:rPr>
          <w:sz w:val="24"/>
        </w:rPr>
        <w:t>опыт определять и аргументировать с точки зрения социальных ценностей и норм</w:t>
      </w:r>
      <w:r>
        <w:rPr>
          <w:sz w:val="24"/>
        </w:rPr>
        <w:t xml:space="preserve"> </w:t>
      </w:r>
      <w:r w:rsidRPr="00E33DA9">
        <w:rPr>
          <w:sz w:val="24"/>
        </w:rPr>
        <w:t>свое отношение к явлениям, процессам социальной действительности; умение</w:t>
      </w:r>
      <w:r>
        <w:rPr>
          <w:sz w:val="24"/>
        </w:rPr>
        <w:t xml:space="preserve"> </w:t>
      </w:r>
      <w:r w:rsidRPr="00E33DA9">
        <w:rPr>
          <w:sz w:val="24"/>
        </w:rPr>
        <w:t>анализировать, обобщать, систематизировать, конкретизировать и критически</w:t>
      </w:r>
      <w:r>
        <w:rPr>
          <w:sz w:val="24"/>
        </w:rPr>
        <w:t xml:space="preserve"> </w:t>
      </w:r>
      <w:r w:rsidRPr="00E33DA9">
        <w:rPr>
          <w:sz w:val="24"/>
        </w:rPr>
        <w:t>оценивать социальную информацию, соотносить ее с собственными знаниями о</w:t>
      </w:r>
      <w:r>
        <w:rPr>
          <w:sz w:val="24"/>
        </w:rPr>
        <w:t xml:space="preserve"> </w:t>
      </w:r>
      <w:r w:rsidRPr="00E33DA9">
        <w:rPr>
          <w:sz w:val="24"/>
        </w:rPr>
        <w:t>моральном и правовом регулировании поведения человека, личным социальным</w:t>
      </w:r>
      <w:r>
        <w:rPr>
          <w:sz w:val="24"/>
        </w:rPr>
        <w:t xml:space="preserve"> </w:t>
      </w:r>
      <w:r w:rsidRPr="00E33DA9">
        <w:rPr>
          <w:sz w:val="24"/>
        </w:rPr>
        <w:t>опытом; умение оценивать собственные поступки и поведение других людей с</w:t>
      </w:r>
      <w:r>
        <w:rPr>
          <w:sz w:val="24"/>
        </w:rPr>
        <w:t xml:space="preserve"> </w:t>
      </w:r>
      <w:r w:rsidRPr="00E33DA9">
        <w:rPr>
          <w:sz w:val="24"/>
        </w:rPr>
        <w:t>точки зрения их соответствия моральным, правовым и иным видам социальных</w:t>
      </w:r>
      <w:r>
        <w:rPr>
          <w:sz w:val="24"/>
        </w:rPr>
        <w:t xml:space="preserve"> </w:t>
      </w:r>
      <w:r w:rsidRPr="00E33DA9">
        <w:rPr>
          <w:sz w:val="24"/>
        </w:rPr>
        <w:t>норм, экономической рациональности; осознание неприемлемости всех форм</w:t>
      </w:r>
      <w:r>
        <w:rPr>
          <w:sz w:val="24"/>
        </w:rPr>
        <w:t xml:space="preserve"> </w:t>
      </w:r>
      <w:r w:rsidRPr="00E33DA9">
        <w:rPr>
          <w:sz w:val="24"/>
        </w:rPr>
        <w:t>антиобщественного поведения; осознание ценности культуры и традиций народов</w:t>
      </w:r>
    </w:p>
    <w:p w:rsidR="0087772F" w:rsidRDefault="0087772F" w:rsidP="00E33DA9">
      <w:pPr>
        <w:ind w:right="249"/>
        <w:jc w:val="both"/>
        <w:rPr>
          <w:sz w:val="24"/>
        </w:rPr>
      </w:pPr>
      <w:r w:rsidRPr="00E33DA9">
        <w:rPr>
          <w:sz w:val="24"/>
        </w:rPr>
        <w:t>России.</w:t>
      </w:r>
    </w:p>
    <w:p w:rsidR="0087772F" w:rsidRPr="00E33DA9" w:rsidRDefault="0087772F" w:rsidP="00E33DA9">
      <w:pPr>
        <w:ind w:right="249"/>
        <w:jc w:val="both"/>
        <w:rPr>
          <w:sz w:val="24"/>
        </w:rPr>
      </w:pPr>
    </w:p>
    <w:p w:rsidR="0087772F" w:rsidRDefault="0087772F" w:rsidP="00E33DA9">
      <w:pPr>
        <w:ind w:right="249"/>
        <w:jc w:val="both"/>
        <w:rPr>
          <w:b/>
          <w:bCs/>
          <w:color w:val="242424"/>
          <w:spacing w:val="-2"/>
          <w:sz w:val="24"/>
          <w:szCs w:val="24"/>
        </w:rPr>
      </w:pPr>
      <w:r w:rsidRPr="003A3FC5">
        <w:rPr>
          <w:sz w:val="24"/>
          <w:u w:val="single"/>
        </w:rPr>
        <w:t>География:</w:t>
      </w:r>
      <w:r w:rsidRPr="00E33DA9">
        <w:rPr>
          <w:sz w:val="24"/>
        </w:rPr>
        <w:t xml:space="preserve"> освоение и применение системы знаний о размещении и</w:t>
      </w:r>
      <w:r>
        <w:rPr>
          <w:sz w:val="24"/>
        </w:rPr>
        <w:t xml:space="preserve"> </w:t>
      </w:r>
      <w:r w:rsidRPr="00E33DA9">
        <w:rPr>
          <w:sz w:val="24"/>
        </w:rPr>
        <w:t>основных свойствах географических объектов, понимание роли географии в</w:t>
      </w:r>
      <w:r>
        <w:rPr>
          <w:sz w:val="24"/>
        </w:rPr>
        <w:t xml:space="preserve"> </w:t>
      </w:r>
      <w:r w:rsidRPr="00E33DA9">
        <w:rPr>
          <w:sz w:val="24"/>
        </w:rPr>
        <w:t>формировании качества жизни человека и окружающей его среды на планете</w:t>
      </w:r>
      <w:r>
        <w:rPr>
          <w:sz w:val="24"/>
        </w:rPr>
        <w:t xml:space="preserve"> </w:t>
      </w:r>
      <w:r w:rsidRPr="00E33DA9">
        <w:rPr>
          <w:sz w:val="24"/>
        </w:rPr>
        <w:t>Земля, в решении современных практических задач своего населенного пункта,</w:t>
      </w:r>
      <w:r>
        <w:rPr>
          <w:sz w:val="24"/>
        </w:rPr>
        <w:t xml:space="preserve"> </w:t>
      </w:r>
      <w:r w:rsidRPr="00E33DA9">
        <w:rPr>
          <w:sz w:val="24"/>
        </w:rPr>
        <w:t>Российской Федерации, мирового сообщества, в том числе задачи устойчивого</w:t>
      </w:r>
      <w:r>
        <w:rPr>
          <w:sz w:val="24"/>
        </w:rPr>
        <w:t xml:space="preserve"> </w:t>
      </w:r>
      <w:r w:rsidRPr="00E33DA9">
        <w:rPr>
          <w:sz w:val="24"/>
        </w:rPr>
        <w:t>развития; умение устанавливать взаимосвязи между изученными природными,</w:t>
      </w:r>
      <w:r>
        <w:rPr>
          <w:sz w:val="24"/>
        </w:rPr>
        <w:t xml:space="preserve"> </w:t>
      </w:r>
      <w:r w:rsidRPr="00E33DA9">
        <w:rPr>
          <w:sz w:val="24"/>
        </w:rPr>
        <w:t>социальными и экономическими явлениями и процессами, реально наблюдаемыми</w:t>
      </w:r>
      <w:r>
        <w:rPr>
          <w:sz w:val="24"/>
        </w:rPr>
        <w:t xml:space="preserve"> </w:t>
      </w:r>
      <w:r w:rsidRPr="00E33DA9">
        <w:rPr>
          <w:sz w:val="24"/>
        </w:rPr>
        <w:t>географическими</w:t>
      </w:r>
      <w:r>
        <w:rPr>
          <w:sz w:val="24"/>
        </w:rPr>
        <w:t xml:space="preserve"> </w:t>
      </w:r>
      <w:r w:rsidRPr="00E33DA9">
        <w:rPr>
          <w:sz w:val="24"/>
        </w:rPr>
        <w:t>явлениями</w:t>
      </w:r>
      <w:r>
        <w:rPr>
          <w:sz w:val="24"/>
        </w:rPr>
        <w:t xml:space="preserve"> </w:t>
      </w:r>
      <w:r w:rsidRPr="00E33DA9">
        <w:rPr>
          <w:sz w:val="24"/>
        </w:rPr>
        <w:t>и</w:t>
      </w:r>
      <w:r>
        <w:rPr>
          <w:sz w:val="24"/>
        </w:rPr>
        <w:t xml:space="preserve"> </w:t>
      </w:r>
      <w:r w:rsidRPr="00E33DA9">
        <w:rPr>
          <w:sz w:val="24"/>
        </w:rPr>
        <w:t>процессами;</w:t>
      </w:r>
      <w:r>
        <w:rPr>
          <w:sz w:val="24"/>
        </w:rPr>
        <w:t xml:space="preserve"> </w:t>
      </w:r>
      <w:r w:rsidRPr="00E33DA9">
        <w:rPr>
          <w:sz w:val="24"/>
        </w:rPr>
        <w:t>умение</w:t>
      </w:r>
      <w:r>
        <w:rPr>
          <w:sz w:val="24"/>
        </w:rPr>
        <w:t xml:space="preserve"> </w:t>
      </w:r>
      <w:r w:rsidRPr="00E33DA9">
        <w:rPr>
          <w:sz w:val="24"/>
        </w:rPr>
        <w:t>оценивать</w:t>
      </w:r>
      <w:r>
        <w:rPr>
          <w:sz w:val="24"/>
        </w:rPr>
        <w:t xml:space="preserve"> </w:t>
      </w:r>
      <w:r w:rsidRPr="00E33DA9">
        <w:rPr>
          <w:sz w:val="24"/>
        </w:rPr>
        <w:t>характер</w:t>
      </w:r>
      <w:r>
        <w:rPr>
          <w:sz w:val="24"/>
        </w:rPr>
        <w:t xml:space="preserve"> </w:t>
      </w:r>
      <w:r w:rsidRPr="00E33DA9">
        <w:rPr>
          <w:sz w:val="24"/>
        </w:rPr>
        <w:t>взаимодействия деятельности человека и компонентов природы в разных</w:t>
      </w:r>
      <w:r>
        <w:rPr>
          <w:sz w:val="24"/>
        </w:rPr>
        <w:t xml:space="preserve"> </w:t>
      </w:r>
      <w:r w:rsidRPr="00E33DA9">
        <w:rPr>
          <w:sz w:val="24"/>
        </w:rPr>
        <w:t>географических условиях с точки зрения концепции устойчивого развития.</w:t>
      </w:r>
      <w:r>
        <w:rPr>
          <w:color w:val="242424"/>
          <w:spacing w:val="-2"/>
        </w:rPr>
        <w:br w:type="page"/>
      </w:r>
    </w:p>
    <w:p w:rsidR="0087772F" w:rsidRPr="006A1E63" w:rsidRDefault="0087772F" w:rsidP="000B4CB0">
      <w:pPr>
        <w:ind w:firstLine="426"/>
        <w:jc w:val="center"/>
        <w:rPr>
          <w:b/>
          <w:sz w:val="28"/>
          <w:szCs w:val="28"/>
        </w:rPr>
      </w:pPr>
      <w:r w:rsidRPr="006A1E63">
        <w:rPr>
          <w:b/>
          <w:sz w:val="28"/>
          <w:szCs w:val="28"/>
        </w:rPr>
        <w:t>КАЛЕНДАРНО-ТЕМАТИЧЕСКОЕ ПЛАНИРОВАНИЕ</w:t>
      </w:r>
    </w:p>
    <w:p w:rsidR="0087772F" w:rsidRDefault="0087772F">
      <w:pPr>
        <w:pStyle w:val="BodyText"/>
        <w:spacing w:before="10" w:line="240" w:lineRule="auto"/>
        <w:ind w:left="0"/>
        <w:rPr>
          <w:b/>
          <w:sz w:val="23"/>
        </w:rPr>
      </w:pPr>
    </w:p>
    <w:tbl>
      <w:tblPr>
        <w:tblW w:w="978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5"/>
        <w:gridCol w:w="2411"/>
        <w:gridCol w:w="2836"/>
        <w:gridCol w:w="851"/>
        <w:gridCol w:w="2161"/>
        <w:gridCol w:w="995"/>
      </w:tblGrid>
      <w:tr w:rsidR="0087772F" w:rsidTr="00A46A7E">
        <w:trPr>
          <w:trHeight w:val="550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№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Тема занятия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630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Виды деятельности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Часы</w:t>
            </w:r>
          </w:p>
        </w:tc>
        <w:tc>
          <w:tcPr>
            <w:tcW w:w="2161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ind w:left="109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ЦОР/ЭОР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ind w:left="109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Дата</w:t>
            </w:r>
          </w:p>
        </w:tc>
      </w:tr>
      <w:tr w:rsidR="0087772F" w:rsidTr="00A46A7E">
        <w:trPr>
          <w:trHeight w:val="273"/>
        </w:trPr>
        <w:tc>
          <w:tcPr>
            <w:tcW w:w="9789" w:type="dxa"/>
            <w:gridSpan w:val="6"/>
          </w:tcPr>
          <w:p w:rsidR="0087772F" w:rsidRPr="00A46A7E" w:rsidRDefault="0087772F" w:rsidP="00A46A7E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Сентябрь</w:t>
            </w:r>
          </w:p>
        </w:tc>
      </w:tr>
      <w:tr w:rsidR="0087772F" w:rsidTr="00A46A7E">
        <w:trPr>
          <w:trHeight w:val="555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80" w:lineRule="exact"/>
              <w:ind w:right="261"/>
              <w:rPr>
                <w:sz w:val="24"/>
              </w:rPr>
            </w:pPr>
            <w:r w:rsidRPr="00A46A7E">
              <w:rPr>
                <w:sz w:val="24"/>
              </w:rPr>
              <w:t>День знаний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Участие во вступительной беседе. Просмотр ролика о</w:t>
            </w:r>
          </w:p>
          <w:p w:rsidR="0087772F" w:rsidRPr="00A46A7E" w:rsidRDefault="0087772F" w:rsidP="00A46A7E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необходимости знаний для жизненного успеха.</w:t>
            </w:r>
          </w:p>
          <w:p w:rsidR="0087772F" w:rsidRPr="00A46A7E" w:rsidRDefault="0087772F" w:rsidP="00A46A7E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Участие в мотивационной беседе о чертах характера, которые присущи людям с активной жизненной позицией, о мечтах и о</w:t>
            </w:r>
          </w:p>
          <w:p w:rsidR="0087772F" w:rsidRPr="00A46A7E" w:rsidRDefault="0087772F" w:rsidP="00A46A7E">
            <w:pPr>
              <w:pStyle w:val="TableParagraph"/>
              <w:spacing w:line="280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том, как можно их достигнуть.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ind w:left="109" w:right="128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school-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collection.edu.ru/co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llection/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edsoo.ru/Metodiche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skie_videouroki.ht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m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apkpro.ru/razgovor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 w:rsidRPr="00A46A7E">
              <w:rPr>
                <w:sz w:val="24"/>
              </w:rPr>
              <w:t>04.09</w:t>
            </w:r>
          </w:p>
        </w:tc>
      </w:tr>
      <w:tr w:rsidR="0087772F" w:rsidTr="00A46A7E">
        <w:trPr>
          <w:trHeight w:val="546"/>
        </w:trPr>
        <w:tc>
          <w:tcPr>
            <w:tcW w:w="535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2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308"/>
              <w:rPr>
                <w:sz w:val="24"/>
              </w:rPr>
            </w:pPr>
            <w:r w:rsidRPr="00A46A7E">
              <w:rPr>
                <w:sz w:val="24"/>
              </w:rPr>
              <w:t>Там, где Россия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Участие во вступительной беседе о России. Просмотр ролика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о России. Интерактивная викторина.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Чем полезны фенологические наблюдения. Их роль в жизни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человека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11.09</w:t>
            </w:r>
          </w:p>
        </w:tc>
      </w:tr>
      <w:tr w:rsidR="0087772F" w:rsidTr="00A46A7E">
        <w:trPr>
          <w:trHeight w:val="1099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</w:rPr>
            </w:pPr>
            <w:r w:rsidRPr="00A46A7E">
              <w:rPr>
                <w:sz w:val="24"/>
              </w:rPr>
              <w:t>3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48" w:lineRule="exact"/>
              <w:rPr>
                <w:sz w:val="24"/>
              </w:rPr>
            </w:pPr>
            <w:r w:rsidRPr="00A46A7E">
              <w:rPr>
                <w:sz w:val="24"/>
              </w:rPr>
              <w:t>Зоя.</w:t>
            </w:r>
          </w:p>
          <w:p w:rsidR="0087772F" w:rsidRPr="00A46A7E" w:rsidRDefault="0087772F" w:rsidP="00A46A7E">
            <w:pPr>
              <w:pStyle w:val="TableParagraph"/>
              <w:spacing w:line="248" w:lineRule="exact"/>
              <w:rPr>
                <w:sz w:val="24"/>
              </w:rPr>
            </w:pPr>
            <w:r w:rsidRPr="00A46A7E">
              <w:rPr>
                <w:sz w:val="24"/>
              </w:rPr>
              <w:t>К 100-летию со дня</w:t>
            </w:r>
          </w:p>
          <w:p w:rsidR="0087772F" w:rsidRPr="00A46A7E" w:rsidRDefault="0087772F" w:rsidP="00A46A7E">
            <w:pPr>
              <w:pStyle w:val="TableParagraph"/>
              <w:spacing w:line="248" w:lineRule="exact"/>
              <w:rPr>
                <w:sz w:val="24"/>
              </w:rPr>
            </w:pPr>
            <w:r w:rsidRPr="00A46A7E">
              <w:rPr>
                <w:sz w:val="24"/>
              </w:rPr>
              <w:t>рождения Зои</w:t>
            </w:r>
          </w:p>
          <w:p w:rsidR="0087772F" w:rsidRPr="00A46A7E" w:rsidRDefault="0087772F" w:rsidP="00A46A7E">
            <w:pPr>
              <w:pStyle w:val="TableParagraph"/>
              <w:spacing w:line="248" w:lineRule="exact"/>
              <w:rPr>
                <w:sz w:val="24"/>
              </w:rPr>
            </w:pPr>
            <w:r w:rsidRPr="00A46A7E">
              <w:rPr>
                <w:sz w:val="24"/>
              </w:rPr>
              <w:t>Космодемьянской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ind w:right="224"/>
              <w:rPr>
                <w:sz w:val="24"/>
              </w:rPr>
            </w:pPr>
            <w:r w:rsidRPr="00A46A7E">
              <w:rPr>
                <w:sz w:val="24"/>
              </w:rPr>
              <w:t>Участие во вступительной беседе. Просмотр видеоролика о жизни и подвиге Зои.</w:t>
            </w:r>
          </w:p>
          <w:p w:rsidR="0087772F" w:rsidRPr="00A46A7E" w:rsidRDefault="0087772F" w:rsidP="00A46A7E">
            <w:pPr>
              <w:pStyle w:val="TableParagraph"/>
              <w:ind w:right="224"/>
              <w:rPr>
                <w:sz w:val="24"/>
              </w:rPr>
            </w:pPr>
            <w:r w:rsidRPr="00A46A7E">
              <w:rPr>
                <w:sz w:val="24"/>
              </w:rPr>
              <w:t>Участие в беседе о том, как воспитываются черты личности</w:t>
            </w:r>
          </w:p>
          <w:p w:rsidR="0087772F" w:rsidRPr="00A46A7E" w:rsidRDefault="0087772F" w:rsidP="00A46A7E">
            <w:pPr>
              <w:pStyle w:val="TableParagraph"/>
              <w:ind w:right="224"/>
              <w:rPr>
                <w:sz w:val="24"/>
              </w:rPr>
            </w:pPr>
            <w:r w:rsidRPr="00A46A7E">
              <w:rPr>
                <w:sz w:val="24"/>
              </w:rPr>
              <w:t>героя. Подвиг Зои был подвигом ради жизни будущих поколений. В</w:t>
            </w:r>
          </w:p>
          <w:p w:rsidR="0087772F" w:rsidRPr="00A46A7E" w:rsidRDefault="0087772F" w:rsidP="00A46A7E">
            <w:pPr>
              <w:pStyle w:val="TableParagraph"/>
              <w:ind w:right="224"/>
              <w:rPr>
                <w:sz w:val="24"/>
              </w:rPr>
            </w:pPr>
            <w:r w:rsidRPr="00A46A7E">
              <w:rPr>
                <w:sz w:val="24"/>
              </w:rPr>
              <w:t>защиту всего, что любила эта молодая девушка. Просмотр</w:t>
            </w:r>
          </w:p>
          <w:p w:rsidR="0087772F" w:rsidRPr="00A46A7E" w:rsidRDefault="0087772F" w:rsidP="00A46A7E">
            <w:pPr>
              <w:pStyle w:val="TableParagraph"/>
              <w:spacing w:line="240" w:lineRule="auto"/>
              <w:ind w:right="224"/>
              <w:rPr>
                <w:sz w:val="24"/>
              </w:rPr>
            </w:pPr>
            <w:r w:rsidRPr="00A46A7E">
              <w:rPr>
                <w:sz w:val="24"/>
              </w:rPr>
              <w:t>интерактивной карты, беседа о сохранении памятников героям.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18.09</w:t>
            </w:r>
          </w:p>
        </w:tc>
      </w:tr>
      <w:tr w:rsidR="0087772F" w:rsidTr="00A46A7E">
        <w:trPr>
          <w:trHeight w:val="549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4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Избирательная система</w:t>
            </w:r>
          </w:p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России (30 лет ЦИК)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A46A7E">
              <w:rPr>
                <w:sz w:val="24"/>
              </w:rPr>
              <w:t>Участие во вступительной беседе. Просмотр видеоролика об</w:t>
            </w:r>
          </w:p>
          <w:p w:rsidR="0087772F" w:rsidRPr="00A46A7E" w:rsidRDefault="0087772F" w:rsidP="00A46A7E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A46A7E">
              <w:rPr>
                <w:sz w:val="24"/>
              </w:rPr>
              <w:t>истории Центральной избирательной комиссии.</w:t>
            </w:r>
          </w:p>
          <w:p w:rsidR="0087772F" w:rsidRPr="00A46A7E" w:rsidRDefault="0087772F" w:rsidP="00A46A7E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A46A7E">
              <w:rPr>
                <w:sz w:val="24"/>
              </w:rPr>
              <w:t>Обсуждение ситуаций, возникающих в связи с голосованием и</w:t>
            </w:r>
          </w:p>
          <w:p w:rsidR="0087772F" w:rsidRPr="00A46A7E" w:rsidRDefault="0087772F" w:rsidP="00A46A7E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 w:rsidRPr="00A46A7E">
              <w:rPr>
                <w:sz w:val="24"/>
              </w:rPr>
              <w:t>выборами. Выполнение интерактивного задания избирательная система в России».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25.09</w:t>
            </w:r>
          </w:p>
        </w:tc>
      </w:tr>
      <w:tr w:rsidR="0087772F" w:rsidTr="00A46A7E">
        <w:trPr>
          <w:trHeight w:val="280"/>
        </w:trPr>
        <w:tc>
          <w:tcPr>
            <w:tcW w:w="9789" w:type="dxa"/>
            <w:gridSpan w:val="6"/>
          </w:tcPr>
          <w:p w:rsidR="0087772F" w:rsidRPr="00A46A7E" w:rsidRDefault="0087772F" w:rsidP="00A46A7E">
            <w:pPr>
              <w:pStyle w:val="TableParagraph"/>
              <w:spacing w:before="1" w:line="259" w:lineRule="exact"/>
              <w:jc w:val="center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Октябрь</w:t>
            </w:r>
          </w:p>
        </w:tc>
      </w:tr>
      <w:tr w:rsidR="0087772F" w:rsidTr="00A46A7E">
        <w:trPr>
          <w:trHeight w:val="1380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5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56" w:lineRule="exact"/>
              <w:rPr>
                <w:sz w:val="24"/>
              </w:rPr>
            </w:pPr>
            <w:r w:rsidRPr="00A46A7E">
              <w:rPr>
                <w:sz w:val="24"/>
              </w:rPr>
              <w:t>День учителя</w:t>
            </w:r>
          </w:p>
          <w:p w:rsidR="0087772F" w:rsidRPr="00A46A7E" w:rsidRDefault="0087772F" w:rsidP="00A46A7E">
            <w:pPr>
              <w:pStyle w:val="TableParagraph"/>
              <w:spacing w:line="256" w:lineRule="exact"/>
              <w:rPr>
                <w:sz w:val="24"/>
              </w:rPr>
            </w:pPr>
            <w:r w:rsidRPr="00A46A7E">
              <w:rPr>
                <w:sz w:val="24"/>
              </w:rPr>
              <w:t>(советники по</w:t>
            </w:r>
          </w:p>
          <w:p w:rsidR="0087772F" w:rsidRPr="00A46A7E" w:rsidRDefault="0087772F" w:rsidP="00A46A7E">
            <w:pPr>
              <w:pStyle w:val="TableParagraph"/>
              <w:spacing w:line="256" w:lineRule="exact"/>
              <w:rPr>
                <w:sz w:val="24"/>
              </w:rPr>
            </w:pPr>
            <w:r w:rsidRPr="00A46A7E">
              <w:rPr>
                <w:sz w:val="24"/>
              </w:rPr>
              <w:t>воспитанию)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Просмотр видеоролика.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Участие в командной работе: каким должен быть современный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Учитель? (создание кластера).Участие в дискуссии на одну из предложенных тем: «Если бы я был учителем, какими качествами обладал, как относился бы к ученикам, как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Готовился к занятиям…,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Какие вспомогательные средства использовал для проведения уроков?»;</w:t>
            </w:r>
          </w:p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«Чем может помочь советник по воспитанию?»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ind w:left="109" w:right="128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school-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collection.edu.ru/co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llection/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edsoo.ru/Metodiche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skie_videouroki.ht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m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apkpro.ru/razgovor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 w:rsidRPr="00A46A7E">
              <w:rPr>
                <w:sz w:val="24"/>
              </w:rPr>
              <w:t>02.10</w:t>
            </w:r>
          </w:p>
        </w:tc>
      </w:tr>
      <w:tr w:rsidR="0087772F" w:rsidTr="00A46A7E">
        <w:trPr>
          <w:trHeight w:val="550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6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A46A7E">
              <w:rPr>
                <w:sz w:val="24"/>
              </w:rPr>
              <w:t>О взаимоотношениях в коллективе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A46A7E">
              <w:rPr>
                <w:sz w:val="24"/>
              </w:rPr>
              <w:t>(Всемирный день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A46A7E">
              <w:rPr>
                <w:sz w:val="24"/>
              </w:rPr>
              <w:t>психического здоровья,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A46A7E">
              <w:rPr>
                <w:sz w:val="24"/>
              </w:rPr>
              <w:t>профилактика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 w:rsidRPr="00A46A7E">
              <w:rPr>
                <w:sz w:val="24"/>
              </w:rPr>
              <w:t>буллинга)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Мотивационная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Беседа о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взаимосвязи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физического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и психического здоровья.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Игра «Верю - не верю» о стереотипах в отношении здоровья и здорового образа жизни.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Просмотр отрывков из мультфильмов и фильмов, обсуждение их. Беседа о буллинге, его причинах и вреде, который он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причиняет человеку.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Мастер-класс «Магия игры», в ходе которого школьники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участвуют в игровых упражнениях, помогающих снять стресс и психологическое напряжение, выплеснуть негативные эмоции.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Мозговой штурм «Мои правила благополучия», в ходе которого школьники составляют список лайфхаков класса о том,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как подростку справляться со стрессами, излишним давлением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взрослых. Итоговая рефлексивная беседа, в ходе которой школьники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обсуждают характеристики идеального коллектива, в котором им</w:t>
            </w:r>
          </w:p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было бы комфортно находиться.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 w:rsidRPr="00A46A7E">
              <w:rPr>
                <w:sz w:val="24"/>
              </w:rPr>
              <w:t>09.10</w:t>
            </w:r>
          </w:p>
        </w:tc>
      </w:tr>
      <w:tr w:rsidR="0087772F" w:rsidTr="00A46A7E">
        <w:trPr>
          <w:trHeight w:val="273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7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По ту сторону экрана.</w:t>
            </w:r>
          </w:p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115 лет кино в России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Мотивационная</w:t>
            </w:r>
          </w:p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Беседа о</w:t>
            </w:r>
          </w:p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любимых</w:t>
            </w:r>
          </w:p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мультфильмах</w:t>
            </w:r>
          </w:p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и кинофильмах, жанрах кино. Просмотр видеоролика об истории российского игрового кино. Обсуждение ролика. Беседа о будущем кинематографа в цифровую эпоху.</w:t>
            </w:r>
          </w:p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Интерактивная игра, в ходе которой школьники называют мультфильм или фильм по его отрывку. Игра «Ты - актер», где дети пробуют себя в роли актеров</w:t>
            </w:r>
          </w:p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немого кино.Итоговая беседа о возможности создания собственного</w:t>
            </w:r>
          </w:p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фильма о классе, сделанного руками школьников.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16.10</w:t>
            </w:r>
          </w:p>
        </w:tc>
      </w:tr>
      <w:tr w:rsidR="0087772F" w:rsidTr="00A46A7E">
        <w:trPr>
          <w:trHeight w:val="555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8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4" w:lineRule="exact"/>
              <w:ind w:right="136"/>
              <w:rPr>
                <w:sz w:val="24"/>
              </w:rPr>
            </w:pPr>
            <w:r w:rsidRPr="00A46A7E">
              <w:rPr>
                <w:sz w:val="24"/>
              </w:rPr>
              <w:t>День спецназа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Участие во вступительной беседе, просмотр видеоролика о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видах подразделений специального назначения в России. Участие в обсуждении: «Качества личности бойца спецназа».</w:t>
            </w:r>
          </w:p>
          <w:p w:rsidR="0087772F" w:rsidRPr="00A46A7E" w:rsidRDefault="0087772F" w:rsidP="00A46A7E">
            <w:pPr>
              <w:pStyle w:val="TableParagraph"/>
              <w:spacing w:before="1"/>
              <w:rPr>
                <w:sz w:val="24"/>
              </w:rPr>
            </w:pPr>
            <w:r w:rsidRPr="00A46A7E">
              <w:rPr>
                <w:sz w:val="24"/>
              </w:rPr>
              <w:t>Выполнение интерактивного задания «Что важнее для</w:t>
            </w:r>
          </w:p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спецназовца – ум или сила?»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before="1" w:line="240" w:lineRule="auto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23.10</w:t>
            </w:r>
          </w:p>
        </w:tc>
      </w:tr>
      <w:tr w:rsidR="0087772F" w:rsidTr="00A46A7E">
        <w:trPr>
          <w:trHeight w:val="275"/>
        </w:trPr>
        <w:tc>
          <w:tcPr>
            <w:tcW w:w="9789" w:type="dxa"/>
            <w:gridSpan w:val="6"/>
          </w:tcPr>
          <w:p w:rsidR="0087772F" w:rsidRPr="00A46A7E" w:rsidRDefault="0087772F" w:rsidP="00A46A7E">
            <w:pPr>
              <w:pStyle w:val="TableParagraph"/>
              <w:spacing w:before="1" w:line="254" w:lineRule="exact"/>
              <w:jc w:val="center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Ноябрь</w:t>
            </w:r>
          </w:p>
        </w:tc>
      </w:tr>
      <w:tr w:rsidR="0087772F" w:rsidTr="00A46A7E">
        <w:trPr>
          <w:trHeight w:val="550"/>
        </w:trPr>
        <w:tc>
          <w:tcPr>
            <w:tcW w:w="535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9</w:t>
            </w:r>
          </w:p>
        </w:tc>
        <w:tc>
          <w:tcPr>
            <w:tcW w:w="2411" w:type="dxa"/>
          </w:tcPr>
          <w:p w:rsidR="0087772F" w:rsidRPr="00A46A7E" w:rsidRDefault="0087772F" w:rsidP="00111AC4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Россия: взгляд в</w:t>
            </w:r>
          </w:p>
          <w:p w:rsidR="0087772F" w:rsidRPr="00A46A7E" w:rsidRDefault="0087772F" w:rsidP="00111AC4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будущее.</w:t>
            </w:r>
          </w:p>
          <w:p w:rsidR="0087772F" w:rsidRPr="00A46A7E" w:rsidRDefault="0087772F" w:rsidP="00111AC4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Технологический</w:t>
            </w:r>
          </w:p>
          <w:p w:rsidR="0087772F" w:rsidRPr="00A46A7E" w:rsidRDefault="0087772F" w:rsidP="00111AC4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суверенитет / цифровая</w:t>
            </w:r>
          </w:p>
          <w:p w:rsidR="0087772F" w:rsidRPr="00A46A7E" w:rsidRDefault="0087772F" w:rsidP="00111AC4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экономика / новые</w:t>
            </w:r>
          </w:p>
          <w:p w:rsidR="0087772F" w:rsidRPr="00A46A7E" w:rsidRDefault="0087772F" w:rsidP="00111AC4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профессии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Беседа о сущности понятий «суверенитет», «технологический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суверенитет», «цифровая экономика».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Просмотр видеоролика о цифровых технологиях, вошедших в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современную жизнь многих россиян, в экономику, образование и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культуру страны. Дискуссия, в ходе которой школьники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высказывают свои мнения о возможностях и рисках, которые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появляются в связи с проникновением искусственного интеллекта во многие сферы не только экономики, но и культуры, образования, спорта. Игра-викторина «Язык не для всех», в ходе которой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школьники знакомятся с новыми понятиями в области цифровых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технологий и с профессиями будущего.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Интерактивное путешествие по городу профессий будущего, в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Ходе которого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Школьники знакомятся с двенадцатью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направлениями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профессиональной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деятельности,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которые охватывают 50 перспективных профессий.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Рефлексивная беседа, в ходе которой педагог просит школьников завершить некоторые из предложений, например: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«Самое большое открытие, которое я сделал на этом занятии – это…»; «Все говорят, что без цифры сегодняшняя жизнь просто невозможна, я с этим утверждением …»; «Если у меня спросят, готов ли я учится всю свою жизнь, то я отвечу …»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87772F" w:rsidRPr="00A46A7E" w:rsidRDefault="0087772F" w:rsidP="00A46A7E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school-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collection.edu.ru/co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llection/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edsoo.ru/Metodiche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skie_videouroki.ht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m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apkpro.ru/razgovor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13.11.</w:t>
            </w:r>
          </w:p>
        </w:tc>
      </w:tr>
      <w:tr w:rsidR="0087772F" w:rsidTr="00A46A7E">
        <w:trPr>
          <w:trHeight w:val="1103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</w:rPr>
            </w:pPr>
            <w:r w:rsidRPr="00A46A7E">
              <w:rPr>
                <w:sz w:val="24"/>
              </w:rPr>
              <w:t>10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53" w:lineRule="exact"/>
              <w:rPr>
                <w:sz w:val="24"/>
              </w:rPr>
            </w:pPr>
            <w:r w:rsidRPr="00A46A7E">
              <w:rPr>
                <w:sz w:val="24"/>
              </w:rPr>
              <w:t>О взаимоотношениях в семье (День матери)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Участие в игре «Незаконченное предложение», во время которой каждый школьник продолжает предложение «Первое,</w:t>
            </w:r>
          </w:p>
          <w:p w:rsidR="0087772F" w:rsidRPr="00A46A7E" w:rsidRDefault="0087772F" w:rsidP="00A46A7E">
            <w:pPr>
              <w:pStyle w:val="TableParagraph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что приходит в голову, когда я слышу слово «мама» …»</w:t>
            </w:r>
          </w:p>
          <w:p w:rsidR="0087772F" w:rsidRPr="00A46A7E" w:rsidRDefault="0087772F" w:rsidP="00A46A7E">
            <w:pPr>
              <w:pStyle w:val="TableParagraph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Участие в групповом обсуждении случаев недопонимания мам</w:t>
            </w:r>
          </w:p>
          <w:p w:rsidR="0087772F" w:rsidRPr="00A46A7E" w:rsidRDefault="0087772F" w:rsidP="00A46A7E">
            <w:pPr>
              <w:pStyle w:val="TableParagraph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и детей. Поиск причин этого в процессе групповой работы.</w:t>
            </w:r>
          </w:p>
          <w:p w:rsidR="0087772F" w:rsidRPr="00A46A7E" w:rsidRDefault="0087772F" w:rsidP="00A46A7E">
            <w:pPr>
              <w:pStyle w:val="TableParagraph"/>
              <w:ind w:right="259"/>
              <w:rPr>
                <w:sz w:val="24"/>
              </w:rPr>
            </w:pPr>
            <w:r w:rsidRPr="00A46A7E">
              <w:rPr>
                <w:sz w:val="24"/>
              </w:rPr>
              <w:t>Участие в беседе о том, что делает наших мам счастливыми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20.11</w:t>
            </w:r>
          </w:p>
        </w:tc>
      </w:tr>
      <w:tr w:rsidR="0087772F" w:rsidTr="00A46A7E">
        <w:trPr>
          <w:trHeight w:val="550"/>
        </w:trPr>
        <w:tc>
          <w:tcPr>
            <w:tcW w:w="535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11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362"/>
              <w:rPr>
                <w:sz w:val="24"/>
              </w:rPr>
            </w:pPr>
            <w:r w:rsidRPr="00A46A7E">
              <w:rPr>
                <w:sz w:val="24"/>
              </w:rPr>
              <w:t>Что такое Родина?</w:t>
            </w:r>
          </w:p>
          <w:p w:rsidR="0087772F" w:rsidRPr="00A46A7E" w:rsidRDefault="0087772F" w:rsidP="00A46A7E">
            <w:pPr>
              <w:pStyle w:val="TableParagraph"/>
              <w:tabs>
                <w:tab w:val="left" w:pos="2049"/>
              </w:tabs>
              <w:spacing w:line="276" w:lineRule="exact"/>
              <w:ind w:right="362"/>
              <w:rPr>
                <w:sz w:val="24"/>
              </w:rPr>
            </w:pPr>
            <w:r w:rsidRPr="00A46A7E">
              <w:rPr>
                <w:sz w:val="24"/>
              </w:rPr>
              <w:t>(региональный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362"/>
              <w:rPr>
                <w:sz w:val="24"/>
              </w:rPr>
            </w:pPr>
            <w:r w:rsidRPr="00A46A7E">
              <w:rPr>
                <w:sz w:val="24"/>
              </w:rPr>
              <w:t>местный компонент)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A46A7E">
              <w:rPr>
                <w:sz w:val="24"/>
              </w:rPr>
              <w:t>Участие в беседе о том, когда каждый из нас чувствовал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A46A7E">
              <w:rPr>
                <w:sz w:val="24"/>
              </w:rPr>
              <w:t>гордость при виде государственных символов нашей страны.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A46A7E">
              <w:rPr>
                <w:sz w:val="24"/>
              </w:rPr>
              <w:t>Какова региональная символика? Что означают элементы герба, флага?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A46A7E">
              <w:rPr>
                <w:sz w:val="24"/>
              </w:rPr>
              <w:t>Знакомство с традициями народов, живущих на территории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 w:rsidRPr="00A46A7E">
              <w:rPr>
                <w:sz w:val="24"/>
              </w:rPr>
              <w:t>России. Участие в дискуссии о том, что объединяет людей разных национальностей в одной стране, что им в этом помогает?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27.11</w:t>
            </w:r>
          </w:p>
        </w:tc>
      </w:tr>
      <w:tr w:rsidR="0087772F" w:rsidTr="00A46A7E">
        <w:trPr>
          <w:trHeight w:val="275"/>
        </w:trPr>
        <w:tc>
          <w:tcPr>
            <w:tcW w:w="9789" w:type="dxa"/>
            <w:gridSpan w:val="6"/>
          </w:tcPr>
          <w:p w:rsidR="0087772F" w:rsidRPr="00A46A7E" w:rsidRDefault="0087772F" w:rsidP="00A46A7E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Декабрь</w:t>
            </w:r>
          </w:p>
        </w:tc>
      </w:tr>
      <w:tr w:rsidR="0087772F" w:rsidTr="00A46A7E">
        <w:trPr>
          <w:trHeight w:val="555"/>
        </w:trPr>
        <w:tc>
          <w:tcPr>
            <w:tcW w:w="535" w:type="dxa"/>
          </w:tcPr>
          <w:p w:rsidR="0087772F" w:rsidRPr="00A46A7E" w:rsidRDefault="0087772F" w:rsidP="00305722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12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789"/>
              <w:rPr>
                <w:sz w:val="24"/>
              </w:rPr>
            </w:pPr>
            <w:r w:rsidRPr="00A46A7E">
              <w:rPr>
                <w:sz w:val="24"/>
              </w:rPr>
              <w:t>Мы вместе</w:t>
            </w:r>
          </w:p>
        </w:tc>
        <w:tc>
          <w:tcPr>
            <w:tcW w:w="2836" w:type="dxa"/>
          </w:tcPr>
          <w:p w:rsidR="0087772F" w:rsidRPr="00A46A7E" w:rsidRDefault="0087772F" w:rsidP="00526A7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Знакомство школьников с информацией о создании в Международного Комитета Красного Креста.</w:t>
            </w:r>
          </w:p>
          <w:p w:rsidR="0087772F" w:rsidRPr="00A46A7E" w:rsidRDefault="0087772F" w:rsidP="00526A7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Участие в обсуждении вопроса: действительно ли создание</w:t>
            </w:r>
          </w:p>
          <w:p w:rsidR="0087772F" w:rsidRPr="00A46A7E" w:rsidRDefault="0087772F" w:rsidP="00526A7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именно этой организации можно считать началом волонтерского</w:t>
            </w:r>
          </w:p>
          <w:p w:rsidR="0087772F" w:rsidRPr="00A46A7E" w:rsidRDefault="0087772F" w:rsidP="00526A7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движения?</w:t>
            </w:r>
          </w:p>
          <w:p w:rsidR="0087772F" w:rsidRPr="00A46A7E" w:rsidRDefault="0087772F" w:rsidP="00526A7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Работа в группах по составлению списка особенностей</w:t>
            </w:r>
          </w:p>
          <w:p w:rsidR="0087772F" w:rsidRPr="00A46A7E" w:rsidRDefault="0087772F" w:rsidP="00526A7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волонтерской деятельности.</w:t>
            </w:r>
          </w:p>
          <w:p w:rsidR="0087772F" w:rsidRPr="00A46A7E" w:rsidRDefault="0087772F" w:rsidP="00526A7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Обмен историями из жизни о волонтёрской деятельности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87772F" w:rsidRPr="00A46A7E" w:rsidRDefault="0087772F" w:rsidP="00A46A7E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school-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collection.edu.ru/co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llection/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edsoo.ru/Metodiche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skie_videouroki.ht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m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apkpro.ru/razgovor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04.12</w:t>
            </w:r>
          </w:p>
        </w:tc>
      </w:tr>
      <w:tr w:rsidR="0087772F" w:rsidTr="00A46A7E">
        <w:trPr>
          <w:trHeight w:val="550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</w:rPr>
            </w:pPr>
            <w:r w:rsidRPr="00A46A7E">
              <w:rPr>
                <w:sz w:val="24"/>
              </w:rPr>
              <w:t>13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</w:rPr>
            </w:pPr>
            <w:r w:rsidRPr="00A46A7E">
              <w:rPr>
                <w:sz w:val="24"/>
              </w:rPr>
              <w:t>Главный закон страны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Участие во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вступительной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беседе о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значении слова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«конституция» и о жизни без конституции.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Участие в обсуждении ситуаций, в которых было нарушение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прав или невыполнение обязанностей. Участие в игре «Незаконченное предложение», во время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которой каждый школьник продолжает предложение «Нужно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знать Конституцию, потому что…»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 w:rsidRPr="00A46A7E">
              <w:rPr>
                <w:sz w:val="24"/>
              </w:rPr>
              <w:t>Участие в дискуссии об осознанном поведении и личной ответственности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11.12</w:t>
            </w:r>
          </w:p>
        </w:tc>
      </w:tr>
      <w:tr w:rsidR="0087772F" w:rsidTr="00A46A7E">
        <w:trPr>
          <w:trHeight w:val="1928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70" w:lineRule="exact"/>
              <w:rPr>
                <w:sz w:val="24"/>
              </w:rPr>
            </w:pPr>
            <w:r w:rsidRPr="00A46A7E">
              <w:rPr>
                <w:sz w:val="24"/>
              </w:rPr>
              <w:t>14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146"/>
              <w:rPr>
                <w:sz w:val="24"/>
              </w:rPr>
            </w:pPr>
            <w:r w:rsidRPr="00A46A7E">
              <w:rPr>
                <w:sz w:val="24"/>
              </w:rPr>
              <w:t>Герои нашего времени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70" w:lineRule="exact"/>
              <w:rPr>
                <w:sz w:val="24"/>
              </w:rPr>
            </w:pPr>
            <w:r w:rsidRPr="00A46A7E">
              <w:rPr>
                <w:sz w:val="24"/>
              </w:rPr>
              <w:t>Участие во вступительной беседе о непростой судьбе нашей</w:t>
            </w:r>
          </w:p>
          <w:p w:rsidR="0087772F" w:rsidRPr="00A46A7E" w:rsidRDefault="0087772F" w:rsidP="00A46A7E">
            <w:pPr>
              <w:pStyle w:val="TableParagraph"/>
              <w:spacing w:line="270" w:lineRule="exact"/>
              <w:rPr>
                <w:sz w:val="24"/>
              </w:rPr>
            </w:pPr>
            <w:r w:rsidRPr="00A46A7E">
              <w:rPr>
                <w:sz w:val="24"/>
              </w:rPr>
              <w:t>страны, о войнах, которые выпали на долю народа и о героизме тех, кто вставал на ее защиту.</w:t>
            </w:r>
          </w:p>
          <w:p w:rsidR="0087772F" w:rsidRPr="00A46A7E" w:rsidRDefault="0087772F" w:rsidP="00A46A7E">
            <w:pPr>
              <w:pStyle w:val="TableParagraph"/>
              <w:spacing w:line="270" w:lineRule="exact"/>
              <w:rPr>
                <w:sz w:val="24"/>
              </w:rPr>
            </w:pPr>
            <w:r w:rsidRPr="00A46A7E">
              <w:rPr>
                <w:sz w:val="24"/>
              </w:rPr>
              <w:t>Участие в дискуссии о том, есть ли место героизму сегодня?</w:t>
            </w:r>
          </w:p>
          <w:p w:rsidR="0087772F" w:rsidRPr="00A46A7E" w:rsidRDefault="0087772F" w:rsidP="00A46A7E">
            <w:pPr>
              <w:pStyle w:val="TableParagraph"/>
              <w:spacing w:line="270" w:lineRule="exact"/>
              <w:rPr>
                <w:sz w:val="24"/>
              </w:rPr>
            </w:pPr>
            <w:r w:rsidRPr="00A46A7E">
              <w:rPr>
                <w:sz w:val="24"/>
              </w:rPr>
              <w:t>Обсуждение мнений школьников.</w:t>
            </w:r>
          </w:p>
          <w:p w:rsidR="0087772F" w:rsidRPr="00A46A7E" w:rsidRDefault="0087772F" w:rsidP="00A46A7E">
            <w:pPr>
              <w:pStyle w:val="TableParagraph"/>
              <w:spacing w:line="270" w:lineRule="exact"/>
              <w:rPr>
                <w:sz w:val="24"/>
              </w:rPr>
            </w:pPr>
            <w:r w:rsidRPr="00A46A7E">
              <w:rPr>
                <w:sz w:val="24"/>
              </w:rPr>
              <w:t>Участие в игре «Качества современного героя»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70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18.12</w:t>
            </w:r>
          </w:p>
        </w:tc>
      </w:tr>
      <w:tr w:rsidR="0087772F" w:rsidTr="00A46A7E">
        <w:trPr>
          <w:trHeight w:val="272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52" w:lineRule="exact"/>
              <w:rPr>
                <w:sz w:val="24"/>
              </w:rPr>
            </w:pPr>
            <w:r w:rsidRPr="00A46A7E">
              <w:rPr>
                <w:sz w:val="24"/>
              </w:rPr>
              <w:t>15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A46A7E">
              <w:rPr>
                <w:sz w:val="24"/>
              </w:rPr>
              <w:t>Новогодние семейные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A46A7E">
              <w:rPr>
                <w:sz w:val="24"/>
              </w:rPr>
              <w:t>традиции разных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183"/>
              <w:rPr>
                <w:sz w:val="24"/>
              </w:rPr>
            </w:pPr>
            <w:r w:rsidRPr="00A46A7E">
              <w:rPr>
                <w:sz w:val="24"/>
              </w:rPr>
              <w:t>народов России</w:t>
            </w:r>
          </w:p>
        </w:tc>
        <w:tc>
          <w:tcPr>
            <w:tcW w:w="2836" w:type="dxa"/>
          </w:tcPr>
          <w:p w:rsidR="0087772F" w:rsidRPr="00A46A7E" w:rsidRDefault="0087772F" w:rsidP="00305722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Игра «Вопрос из шляпы» (Все ли вы знаете о Новом годе?)</w:t>
            </w:r>
          </w:p>
          <w:p w:rsidR="0087772F" w:rsidRPr="00A46A7E" w:rsidRDefault="0087772F" w:rsidP="00305722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Участие в дискуссии «Поделись новогодней традицией,</w:t>
            </w:r>
          </w:p>
          <w:p w:rsidR="0087772F" w:rsidRPr="00A46A7E" w:rsidRDefault="0087772F" w:rsidP="00305722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которая объединяет народы нашей страны».</w:t>
            </w:r>
          </w:p>
          <w:p w:rsidR="0087772F" w:rsidRPr="00A46A7E" w:rsidRDefault="0087772F" w:rsidP="00305722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Участие в беседе о том, что чаще всего мы мечтаем о</w:t>
            </w:r>
          </w:p>
          <w:p w:rsidR="0087772F" w:rsidRPr="00A46A7E" w:rsidRDefault="0087772F" w:rsidP="00305722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материальных подарках, но есть ли что-то, что мы хотели бы</w:t>
            </w:r>
          </w:p>
          <w:p w:rsidR="0087772F" w:rsidRPr="00A46A7E" w:rsidRDefault="0087772F" w:rsidP="00305722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изменить в себе в Новом году?</w:t>
            </w:r>
          </w:p>
          <w:p w:rsidR="0087772F" w:rsidRPr="00A46A7E" w:rsidRDefault="0087772F" w:rsidP="00305722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Участие в разговоре о новогодних приметах, подарках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52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25.12</w:t>
            </w:r>
          </w:p>
        </w:tc>
      </w:tr>
      <w:tr w:rsidR="0087772F" w:rsidTr="00A46A7E">
        <w:trPr>
          <w:trHeight w:val="280"/>
        </w:trPr>
        <w:tc>
          <w:tcPr>
            <w:tcW w:w="9789" w:type="dxa"/>
            <w:gridSpan w:val="6"/>
          </w:tcPr>
          <w:p w:rsidR="0087772F" w:rsidRPr="00A46A7E" w:rsidRDefault="0087772F" w:rsidP="00A46A7E">
            <w:pPr>
              <w:pStyle w:val="TableParagraph"/>
              <w:spacing w:line="260" w:lineRule="exact"/>
              <w:jc w:val="center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Январь</w:t>
            </w:r>
          </w:p>
        </w:tc>
      </w:tr>
      <w:tr w:rsidR="0087772F" w:rsidTr="00A46A7E">
        <w:trPr>
          <w:trHeight w:val="1100"/>
        </w:trPr>
        <w:tc>
          <w:tcPr>
            <w:tcW w:w="535" w:type="dxa"/>
          </w:tcPr>
          <w:p w:rsidR="0087772F" w:rsidRPr="00A46A7E" w:rsidRDefault="0087772F" w:rsidP="00AA0C56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16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Налоговая грамотность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Беседа о том, что такое налоговая система.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Блиц-опрос «Для чего государству необходим бюджет?».Беседа «Права и обязанности налогоплательщика».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Интерактивное задание «Создай и распредели бюджет»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1</w:t>
            </w:r>
          </w:p>
        </w:tc>
        <w:tc>
          <w:tcPr>
            <w:tcW w:w="2161" w:type="dxa"/>
            <w:vMerge w:val="restart"/>
          </w:tcPr>
          <w:p w:rsidR="0087772F" w:rsidRPr="00A46A7E" w:rsidRDefault="0087772F" w:rsidP="00A46A7E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school-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collection.edu.ru/co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llection/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edsoo.ru/Metodiche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skie_videouroki.ht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m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apkpro.ru/razgovor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15</w:t>
            </w:r>
            <w:r w:rsidRPr="00A46A7E">
              <w:rPr>
                <w:sz w:val="24"/>
                <w:lang w:val="en-US"/>
              </w:rPr>
              <w:t>.</w:t>
            </w:r>
            <w:r w:rsidRPr="00A46A7E">
              <w:rPr>
                <w:sz w:val="24"/>
              </w:rPr>
              <w:t>01</w:t>
            </w:r>
          </w:p>
        </w:tc>
      </w:tr>
      <w:tr w:rsidR="0087772F" w:rsidTr="00A46A7E">
        <w:trPr>
          <w:trHeight w:val="551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69" w:lineRule="exact"/>
              <w:rPr>
                <w:sz w:val="24"/>
              </w:rPr>
            </w:pPr>
            <w:r w:rsidRPr="00A46A7E">
              <w:rPr>
                <w:sz w:val="24"/>
              </w:rPr>
              <w:t>17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Непокоренные.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80 лет со дня полного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освобождения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Ленинграда от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фашистской блокады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Участие в блиц-опросе «Что вы знаете о блокаде Ленинграда;каким образом город попал в кольцо; зачем Гитлер хотел захватить город; почему Ладожское озеро называют дорогой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жизни; чем стало полное освобождение Ленинграда от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фашистской блокады для всей страны, для хода Великой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Отечественной войны?»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Беседа о том, что помогало людям выстоять в осажденном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городе. Работа в парах с дальнейшим обобщением: почему планам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</w:rPr>
            </w:pPr>
            <w:r w:rsidRPr="00A46A7E">
              <w:rPr>
                <w:sz w:val="24"/>
              </w:rPr>
              <w:t>Гитлера не суждено было сбыться?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69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22.01</w:t>
            </w:r>
          </w:p>
        </w:tc>
      </w:tr>
      <w:tr w:rsidR="0087772F" w:rsidTr="00A46A7E">
        <w:trPr>
          <w:trHeight w:val="1105"/>
        </w:trPr>
        <w:tc>
          <w:tcPr>
            <w:tcW w:w="535" w:type="dxa"/>
          </w:tcPr>
          <w:p w:rsidR="0087772F" w:rsidRPr="00A46A7E" w:rsidRDefault="0087772F" w:rsidP="00AA0C56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18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227"/>
              <w:rPr>
                <w:sz w:val="24"/>
              </w:rPr>
            </w:pPr>
            <w:r w:rsidRPr="00A46A7E">
              <w:rPr>
                <w:sz w:val="24"/>
              </w:rPr>
              <w:t>Союзники России</w:t>
            </w:r>
          </w:p>
        </w:tc>
        <w:tc>
          <w:tcPr>
            <w:tcW w:w="2836" w:type="dxa"/>
          </w:tcPr>
          <w:p w:rsidR="0087772F" w:rsidRPr="00A46A7E" w:rsidRDefault="0087772F" w:rsidP="008E5B9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Беседа о государствах-союзниках Российской Федерации.</w:t>
            </w:r>
          </w:p>
          <w:p w:rsidR="0087772F" w:rsidRPr="00A46A7E" w:rsidRDefault="0087772F" w:rsidP="008E5B9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Блиц-опрос: «Какие традиционные ценности разделяют союзники?».</w:t>
            </w:r>
          </w:p>
          <w:p w:rsidR="0087772F" w:rsidRPr="00A46A7E" w:rsidRDefault="0087772F" w:rsidP="008E5B9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Дискуссия: права и обязанности союзных государств. В чем заключается союзническая поддержка? Что Россия</w:t>
            </w:r>
          </w:p>
          <w:p w:rsidR="0087772F" w:rsidRPr="00A46A7E" w:rsidRDefault="0087772F" w:rsidP="008E5B93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делает для союзников?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29.01</w:t>
            </w:r>
          </w:p>
        </w:tc>
      </w:tr>
      <w:tr w:rsidR="0087772F" w:rsidTr="00A46A7E">
        <w:trPr>
          <w:trHeight w:val="275"/>
        </w:trPr>
        <w:tc>
          <w:tcPr>
            <w:tcW w:w="9789" w:type="dxa"/>
            <w:gridSpan w:val="6"/>
          </w:tcPr>
          <w:p w:rsidR="0087772F" w:rsidRPr="00A46A7E" w:rsidRDefault="0087772F" w:rsidP="00A46A7E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Февраль</w:t>
            </w:r>
          </w:p>
        </w:tc>
      </w:tr>
      <w:tr w:rsidR="0087772F" w:rsidTr="00A46A7E">
        <w:trPr>
          <w:trHeight w:val="1655"/>
        </w:trPr>
        <w:tc>
          <w:tcPr>
            <w:tcW w:w="535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19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58" w:lineRule="exact"/>
              <w:rPr>
                <w:sz w:val="24"/>
              </w:rPr>
            </w:pPr>
            <w:r w:rsidRPr="00A46A7E">
              <w:rPr>
                <w:sz w:val="24"/>
              </w:rPr>
              <w:t>190 лет со дня рождения</w:t>
            </w:r>
          </w:p>
          <w:p w:rsidR="0087772F" w:rsidRPr="00A46A7E" w:rsidRDefault="0087772F" w:rsidP="00A46A7E">
            <w:pPr>
              <w:pStyle w:val="TableParagraph"/>
              <w:spacing w:line="258" w:lineRule="exact"/>
              <w:rPr>
                <w:sz w:val="24"/>
              </w:rPr>
            </w:pPr>
            <w:r w:rsidRPr="00A46A7E">
              <w:rPr>
                <w:sz w:val="24"/>
              </w:rPr>
              <w:t>Д. Менделеева.</w:t>
            </w:r>
          </w:p>
          <w:p w:rsidR="0087772F" w:rsidRPr="00A46A7E" w:rsidRDefault="0087772F" w:rsidP="00A46A7E">
            <w:pPr>
              <w:pStyle w:val="TableParagraph"/>
              <w:spacing w:line="258" w:lineRule="exact"/>
              <w:rPr>
                <w:sz w:val="24"/>
              </w:rPr>
            </w:pPr>
            <w:r w:rsidRPr="00A46A7E">
              <w:rPr>
                <w:sz w:val="24"/>
              </w:rPr>
              <w:t>День российской науки</w:t>
            </w:r>
          </w:p>
        </w:tc>
        <w:tc>
          <w:tcPr>
            <w:tcW w:w="2836" w:type="dxa"/>
          </w:tcPr>
          <w:p w:rsidR="0087772F" w:rsidRPr="00A46A7E" w:rsidRDefault="0087772F" w:rsidP="00AA0C56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Участие во вступительной беседе о том, какой была бы жизнь человека без научных достижений.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Участие в беседе об основных научных и технических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достижениях в нашей стране. Участие в интерактивном задании «Д.И. Менделеев: не только химия». Участие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в блиц–опросе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«Примеры использования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достижений науки в повседневной жизни».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Работа в группах с дальнейшим обобщением: «Плюсы и минусы научно-технического прогресса»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87772F" w:rsidRPr="00A46A7E" w:rsidRDefault="0087772F" w:rsidP="00A46A7E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school-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collection.edu.ru/co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llection/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edsoo.ru/Metodiche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skie_videouroki.ht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m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apkpro.ru/razgovor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05.02</w:t>
            </w:r>
          </w:p>
        </w:tc>
      </w:tr>
      <w:tr w:rsidR="0087772F" w:rsidTr="00A46A7E">
        <w:trPr>
          <w:trHeight w:val="550"/>
        </w:trPr>
        <w:tc>
          <w:tcPr>
            <w:tcW w:w="535" w:type="dxa"/>
          </w:tcPr>
          <w:p w:rsidR="0087772F" w:rsidRPr="00A46A7E" w:rsidRDefault="0087772F" w:rsidP="00AA0C56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20</w:t>
            </w:r>
          </w:p>
        </w:tc>
        <w:tc>
          <w:tcPr>
            <w:tcW w:w="241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День первооткрывателя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Мотивационная беседа о первооткрывателях, открытиях и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удивительных местах России. Мозговой штурм, в ходе которого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школьники за 1 минуту должны назвать 15 российских городов;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за вторую минуту - 15 российских рек; за третью – 15 названий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деревьев, кустарников и цветов, которые растут в их регионе. Просмотр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и обсуждение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видеоролика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Русского географического общества о русских землепроходцах.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Игра «Своя игра», в которой разыгрываются вопросы об уникальных местах России и их первооткрывателях.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Рефлексивная беседа со школьниками, в процессе которой они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продолжают предложения, начало которых произносит педагог: «Я никогда не знал, что …»; «Если бы я делал пост в социальных сетях по итогам нашего сегодняшнего разговора, то я назвал бы</w:t>
            </w:r>
          </w:p>
          <w:p w:rsidR="0087772F" w:rsidRPr="00A46A7E" w:rsidRDefault="0087772F" w:rsidP="00A46A7E">
            <w:pPr>
              <w:pStyle w:val="TableParagraph"/>
              <w:spacing w:line="240" w:lineRule="auto"/>
              <w:ind w:right="159"/>
              <w:rPr>
                <w:sz w:val="24"/>
              </w:rPr>
            </w:pPr>
            <w:r w:rsidRPr="00A46A7E">
              <w:rPr>
                <w:sz w:val="24"/>
              </w:rPr>
              <w:t>его …»; «Каждый может стать ервооткрывателем, потому что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12.02</w:t>
            </w:r>
          </w:p>
        </w:tc>
      </w:tr>
      <w:tr w:rsidR="0087772F" w:rsidTr="00A46A7E">
        <w:trPr>
          <w:trHeight w:val="553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</w:rPr>
            </w:pPr>
            <w:r w:rsidRPr="00A46A7E">
              <w:rPr>
                <w:sz w:val="24"/>
              </w:rPr>
              <w:t>21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День защитника</w:t>
            </w:r>
          </w:p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Отечества.</w:t>
            </w:r>
          </w:p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280 лет со дня рождения</w:t>
            </w:r>
          </w:p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Федора Ушакова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Участие в интеллектуальной разминке «Что вы знаете о Дне защитника Отечества».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Участие в дискуссии о причинах выбора профессии военного.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Участие в работе в парах: знакомство с примерами военных действий, в которых выручала смекалка. История и современность: уроки адмирала Ушакова.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Участие в беседе о том, как жители России выражают свою</w:t>
            </w:r>
          </w:p>
          <w:p w:rsidR="0087772F" w:rsidRPr="00A46A7E" w:rsidRDefault="0087772F" w:rsidP="00A46A7E">
            <w:pPr>
              <w:pStyle w:val="TableParagraph"/>
              <w:spacing w:before="4" w:line="258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благодарность защитникам Отечества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19.02</w:t>
            </w:r>
          </w:p>
        </w:tc>
      </w:tr>
      <w:tr w:rsidR="0087772F" w:rsidTr="00A46A7E">
        <w:trPr>
          <w:trHeight w:val="553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</w:rPr>
            </w:pPr>
            <w:r w:rsidRPr="00A46A7E">
              <w:rPr>
                <w:sz w:val="24"/>
              </w:rPr>
              <w:t>22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rPr>
                <w:color w:val="231F20"/>
                <w:spacing w:val="-1"/>
                <w:w w:val="110"/>
                <w:sz w:val="24"/>
                <w:szCs w:val="24"/>
              </w:rPr>
            </w:pPr>
            <w:r w:rsidRPr="00A46A7E">
              <w:rPr>
                <w:color w:val="231F20"/>
                <w:spacing w:val="-1"/>
                <w:w w:val="110"/>
                <w:sz w:val="24"/>
                <w:szCs w:val="24"/>
              </w:rPr>
              <w:t>Как найти свое место в</w:t>
            </w:r>
          </w:p>
          <w:p w:rsidR="0087772F" w:rsidRPr="00A46A7E" w:rsidRDefault="0087772F" w:rsidP="00A46A7E">
            <w:pPr>
              <w:pStyle w:val="TableParagraph"/>
              <w:spacing w:line="271" w:lineRule="exact"/>
              <w:rPr>
                <w:color w:val="231F20"/>
                <w:spacing w:val="-1"/>
                <w:w w:val="110"/>
                <w:sz w:val="24"/>
                <w:szCs w:val="24"/>
              </w:rPr>
            </w:pPr>
            <w:r w:rsidRPr="00A46A7E">
              <w:rPr>
                <w:color w:val="231F20"/>
                <w:spacing w:val="-1"/>
                <w:w w:val="110"/>
                <w:sz w:val="24"/>
                <w:szCs w:val="24"/>
              </w:rPr>
              <w:t>обществе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46A7E">
              <w:rPr>
                <w:color w:val="231F20"/>
                <w:w w:val="110"/>
                <w:sz w:val="24"/>
                <w:szCs w:val="24"/>
              </w:rPr>
              <w:t>Проблематизирующая беседа о трех слагаемых успешной</w:t>
            </w:r>
          </w:p>
          <w:p w:rsidR="0087772F" w:rsidRPr="00A46A7E" w:rsidRDefault="0087772F" w:rsidP="00A46A7E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46A7E">
              <w:rPr>
                <w:color w:val="231F20"/>
                <w:w w:val="110"/>
                <w:sz w:val="24"/>
                <w:szCs w:val="24"/>
              </w:rPr>
              <w:t>самореализации человека в обществе: дружбе, семье и профессии. Выступление федерального спикера (о примерах и способах</w:t>
            </w:r>
          </w:p>
          <w:p w:rsidR="0087772F" w:rsidRPr="00A46A7E" w:rsidRDefault="0087772F" w:rsidP="00A46A7E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46A7E">
              <w:rPr>
                <w:color w:val="231F20"/>
                <w:w w:val="110"/>
                <w:sz w:val="24"/>
                <w:szCs w:val="24"/>
              </w:rPr>
              <w:t>самореализации человека в различных сферах общественной</w:t>
            </w:r>
          </w:p>
          <w:p w:rsidR="0087772F" w:rsidRPr="00A46A7E" w:rsidRDefault="0087772F" w:rsidP="00A46A7E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46A7E">
              <w:rPr>
                <w:color w:val="231F20"/>
                <w:w w:val="110"/>
                <w:sz w:val="24"/>
                <w:szCs w:val="24"/>
              </w:rPr>
              <w:t>жизни).Рефлексивная беседа «Мое будущее», в ходе которой</w:t>
            </w:r>
          </w:p>
          <w:p w:rsidR="0087772F" w:rsidRPr="00A46A7E" w:rsidRDefault="0087772F" w:rsidP="00A46A7E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46A7E">
              <w:rPr>
                <w:color w:val="231F20"/>
                <w:w w:val="110"/>
                <w:sz w:val="24"/>
                <w:szCs w:val="24"/>
              </w:rPr>
              <w:t>школьники обсуждают вопросы о том, как найти хороших друзей,</w:t>
            </w:r>
          </w:p>
          <w:p w:rsidR="0087772F" w:rsidRPr="00A46A7E" w:rsidRDefault="0087772F" w:rsidP="00A46A7E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46A7E">
              <w:rPr>
                <w:color w:val="231F20"/>
                <w:w w:val="110"/>
                <w:sz w:val="24"/>
                <w:szCs w:val="24"/>
              </w:rPr>
              <w:t>как найти спутника/спутницу жизни, чем руководствоваться в</w:t>
            </w:r>
          </w:p>
          <w:p w:rsidR="0087772F" w:rsidRPr="00A46A7E" w:rsidRDefault="0087772F" w:rsidP="00A46A7E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46A7E">
              <w:rPr>
                <w:color w:val="231F20"/>
                <w:w w:val="110"/>
                <w:sz w:val="24"/>
                <w:szCs w:val="24"/>
              </w:rPr>
              <w:t>выборе профессии.</w:t>
            </w:r>
          </w:p>
          <w:p w:rsidR="0087772F" w:rsidRPr="00A46A7E" w:rsidRDefault="0087772F" w:rsidP="00A46A7E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46A7E">
              <w:rPr>
                <w:color w:val="231F20"/>
                <w:w w:val="110"/>
                <w:sz w:val="24"/>
                <w:szCs w:val="24"/>
              </w:rPr>
              <w:t>Групповая работа «Что я возьму с собой во взрослую жизнь?»,</w:t>
            </w:r>
          </w:p>
          <w:p w:rsidR="0087772F" w:rsidRPr="00A46A7E" w:rsidRDefault="0087772F" w:rsidP="00A46A7E">
            <w:pPr>
              <w:pStyle w:val="TableParagraph"/>
              <w:spacing w:line="252" w:lineRule="auto"/>
              <w:rPr>
                <w:color w:val="231F20"/>
                <w:w w:val="110"/>
                <w:sz w:val="24"/>
                <w:szCs w:val="24"/>
              </w:rPr>
            </w:pPr>
            <w:r w:rsidRPr="00A46A7E">
              <w:rPr>
                <w:color w:val="231F20"/>
                <w:w w:val="110"/>
                <w:sz w:val="24"/>
                <w:szCs w:val="24"/>
              </w:rPr>
              <w:t>в ходе которой школьники в каждой группе из набора карточек выбирают 5 и аргументируют всему классу свой выбор. В набор могут входить, например, карточки «умение готовить», «умение дружить», «умение учиться», «знать языки», «умение шутить» и т.д.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2161" w:type="dxa"/>
            <w:tcBorders>
              <w:top w:val="nil"/>
            </w:tcBorders>
          </w:tcPr>
          <w:p w:rsidR="0087772F" w:rsidRPr="00A46A7E" w:rsidRDefault="0087772F" w:rsidP="00A46A7E">
            <w:pPr>
              <w:pStyle w:val="TableParagraph"/>
              <w:spacing w:line="240" w:lineRule="auto"/>
              <w:ind w:left="109" w:right="136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school-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collection.edu.ru/co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llection/</w:t>
            </w:r>
          </w:p>
          <w:p w:rsidR="0087772F" w:rsidRPr="00A46A7E" w:rsidRDefault="0087772F" w:rsidP="00A46A7E">
            <w:pPr>
              <w:pStyle w:val="TableParagraph"/>
              <w:spacing w:line="268" w:lineRule="exact"/>
              <w:ind w:left="109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edsoo.ru/Metodiche</w:t>
            </w:r>
          </w:p>
          <w:p w:rsidR="0087772F" w:rsidRPr="00A46A7E" w:rsidRDefault="0087772F" w:rsidP="001D23D4">
            <w:pPr>
              <w:rPr>
                <w:sz w:val="2"/>
                <w:szCs w:val="2"/>
                <w:lang w:val="en-US"/>
              </w:rPr>
            </w:pPr>
            <w:r w:rsidRPr="00A46A7E">
              <w:rPr>
                <w:sz w:val="24"/>
                <w:lang w:val="en-US"/>
              </w:rPr>
              <w:t>skie_videouroki.ht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m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apkpro.ru/razgovor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26.02</w:t>
            </w:r>
          </w:p>
        </w:tc>
      </w:tr>
      <w:tr w:rsidR="0087772F" w:rsidTr="00A46A7E">
        <w:trPr>
          <w:trHeight w:val="275"/>
        </w:trPr>
        <w:tc>
          <w:tcPr>
            <w:tcW w:w="9789" w:type="dxa"/>
            <w:gridSpan w:val="6"/>
          </w:tcPr>
          <w:p w:rsidR="0087772F" w:rsidRPr="00A46A7E" w:rsidRDefault="0087772F" w:rsidP="00A46A7E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Март</w:t>
            </w:r>
          </w:p>
        </w:tc>
      </w:tr>
      <w:tr w:rsidR="0087772F" w:rsidTr="00A46A7E">
        <w:trPr>
          <w:trHeight w:val="830"/>
        </w:trPr>
        <w:tc>
          <w:tcPr>
            <w:tcW w:w="535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23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569"/>
              <w:rPr>
                <w:sz w:val="24"/>
              </w:rPr>
            </w:pPr>
            <w:r w:rsidRPr="00A46A7E">
              <w:rPr>
                <w:sz w:val="24"/>
              </w:rPr>
              <w:t>Всемирный фестиваль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569"/>
              <w:rPr>
                <w:sz w:val="24"/>
              </w:rPr>
            </w:pPr>
            <w:r w:rsidRPr="00A46A7E">
              <w:rPr>
                <w:sz w:val="24"/>
              </w:rPr>
              <w:t>молодежи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line="247" w:lineRule="auto"/>
              <w:ind w:right="159"/>
              <w:jc w:val="both"/>
              <w:rPr>
                <w:sz w:val="24"/>
              </w:rPr>
            </w:pPr>
            <w:r w:rsidRPr="00A46A7E">
              <w:rPr>
                <w:sz w:val="24"/>
              </w:rPr>
              <w:t>Групповая работа по созданию кластера «Всемирный фестиваль молодежи».Историческая справка об истории возникновения Всемирного фестиваля молодежи. Беседа «Эмблемы и символы фестивалей».Дискуссия «Всемирный фестиваль молодежи – 2024 в</w:t>
            </w:r>
          </w:p>
          <w:p w:rsidR="0087772F" w:rsidRPr="00A46A7E" w:rsidRDefault="0087772F" w:rsidP="00A46A7E">
            <w:pPr>
              <w:pStyle w:val="TableParagraph"/>
              <w:spacing w:line="247" w:lineRule="auto"/>
              <w:ind w:right="159"/>
              <w:jc w:val="both"/>
              <w:rPr>
                <w:sz w:val="24"/>
              </w:rPr>
            </w:pPr>
            <w:r w:rsidRPr="00A46A7E">
              <w:rPr>
                <w:sz w:val="24"/>
              </w:rPr>
              <w:t>подробностях».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87772F" w:rsidRPr="00A46A7E" w:rsidRDefault="0087772F" w:rsidP="00A46A7E">
            <w:pPr>
              <w:pStyle w:val="TableParagraph"/>
              <w:spacing w:line="240" w:lineRule="auto"/>
              <w:ind w:left="109" w:right="136"/>
              <w:rPr>
                <w:sz w:val="24"/>
              </w:rPr>
            </w:pPr>
            <w:r w:rsidRPr="00A46A7E">
              <w:rPr>
                <w:sz w:val="24"/>
                <w:lang w:val="en-US"/>
              </w:rPr>
              <w:t>school</w:t>
            </w:r>
            <w:r w:rsidRPr="00A46A7E">
              <w:rPr>
                <w:sz w:val="24"/>
              </w:rPr>
              <w:t>-</w:t>
            </w:r>
            <w:r w:rsidRPr="00A46A7E">
              <w:rPr>
                <w:spacing w:val="1"/>
                <w:sz w:val="24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collection</w:t>
            </w:r>
            <w:r w:rsidRPr="00A46A7E">
              <w:rPr>
                <w:spacing w:val="-1"/>
                <w:sz w:val="24"/>
              </w:rPr>
              <w:t>.</w:t>
            </w:r>
            <w:r w:rsidRPr="00A46A7E">
              <w:rPr>
                <w:spacing w:val="-1"/>
                <w:sz w:val="24"/>
                <w:lang w:val="en-US"/>
              </w:rPr>
              <w:t>edu</w:t>
            </w:r>
            <w:r w:rsidRPr="00A46A7E">
              <w:rPr>
                <w:spacing w:val="-1"/>
                <w:sz w:val="24"/>
              </w:rPr>
              <w:t>.</w:t>
            </w:r>
            <w:r w:rsidRPr="00A46A7E">
              <w:rPr>
                <w:spacing w:val="-1"/>
                <w:sz w:val="24"/>
                <w:lang w:val="en-US"/>
              </w:rPr>
              <w:t>ru</w:t>
            </w:r>
            <w:r w:rsidRPr="00A46A7E">
              <w:rPr>
                <w:spacing w:val="-1"/>
                <w:sz w:val="24"/>
              </w:rPr>
              <w:t>/</w:t>
            </w:r>
            <w:r w:rsidRPr="00A46A7E">
              <w:rPr>
                <w:spacing w:val="-1"/>
                <w:sz w:val="24"/>
                <w:lang w:val="en-US"/>
              </w:rPr>
              <w:t>co</w:t>
            </w:r>
            <w:r w:rsidRPr="00A46A7E">
              <w:rPr>
                <w:spacing w:val="-57"/>
                <w:sz w:val="24"/>
              </w:rPr>
              <w:t xml:space="preserve"> </w:t>
            </w:r>
            <w:r w:rsidRPr="00A46A7E">
              <w:rPr>
                <w:sz w:val="24"/>
                <w:lang w:val="en-US"/>
              </w:rPr>
              <w:t>llection</w:t>
            </w:r>
            <w:r w:rsidRPr="00A46A7E">
              <w:rPr>
                <w:sz w:val="24"/>
              </w:rPr>
              <w:t>/</w:t>
            </w:r>
          </w:p>
          <w:p w:rsidR="0087772F" w:rsidRPr="00A46A7E" w:rsidRDefault="0087772F" w:rsidP="00A46A7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A46A7E">
              <w:rPr>
                <w:sz w:val="24"/>
                <w:lang w:val="en-US"/>
              </w:rPr>
              <w:t>edsoo</w:t>
            </w:r>
            <w:r w:rsidRPr="00A46A7E">
              <w:rPr>
                <w:sz w:val="24"/>
              </w:rPr>
              <w:t>.</w:t>
            </w:r>
            <w:r w:rsidRPr="00A46A7E">
              <w:rPr>
                <w:sz w:val="24"/>
                <w:lang w:val="en-US"/>
              </w:rPr>
              <w:t>ru</w:t>
            </w:r>
            <w:r w:rsidRPr="00A46A7E">
              <w:rPr>
                <w:sz w:val="24"/>
              </w:rPr>
              <w:t>/</w:t>
            </w:r>
            <w:r w:rsidRPr="00A46A7E">
              <w:rPr>
                <w:sz w:val="24"/>
                <w:lang w:val="en-US"/>
              </w:rPr>
              <w:t>Metodiche</w:t>
            </w:r>
          </w:p>
          <w:p w:rsidR="0087772F" w:rsidRPr="00A46A7E" w:rsidRDefault="0087772F" w:rsidP="00A46A7E">
            <w:pPr>
              <w:pStyle w:val="TableParagraph"/>
              <w:ind w:left="109" w:right="199"/>
              <w:rPr>
                <w:sz w:val="24"/>
              </w:rPr>
            </w:pPr>
            <w:r w:rsidRPr="00A46A7E">
              <w:rPr>
                <w:sz w:val="24"/>
                <w:lang w:val="en-US"/>
              </w:rPr>
              <w:t>skie</w:t>
            </w:r>
            <w:r w:rsidRPr="00A46A7E">
              <w:rPr>
                <w:sz w:val="24"/>
              </w:rPr>
              <w:t>_</w:t>
            </w:r>
            <w:r w:rsidRPr="00A46A7E">
              <w:rPr>
                <w:sz w:val="24"/>
                <w:lang w:val="en-US"/>
              </w:rPr>
              <w:t>videouroki</w:t>
            </w:r>
            <w:r w:rsidRPr="00A46A7E">
              <w:rPr>
                <w:sz w:val="24"/>
              </w:rPr>
              <w:t>.</w:t>
            </w:r>
            <w:r w:rsidRPr="00A46A7E">
              <w:rPr>
                <w:sz w:val="24"/>
                <w:lang w:val="en-US"/>
              </w:rPr>
              <w:t>ht</w:t>
            </w:r>
            <w:r w:rsidRPr="00A46A7E">
              <w:rPr>
                <w:spacing w:val="-57"/>
                <w:sz w:val="24"/>
              </w:rPr>
              <w:t xml:space="preserve"> </w:t>
            </w:r>
            <w:r w:rsidRPr="00A46A7E">
              <w:rPr>
                <w:sz w:val="24"/>
                <w:lang w:val="en-US"/>
              </w:rPr>
              <w:t>m</w:t>
            </w:r>
            <w:r w:rsidRPr="00A46A7E">
              <w:rPr>
                <w:spacing w:val="1"/>
                <w:sz w:val="24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apkpro</w:t>
            </w:r>
            <w:r w:rsidRPr="00A46A7E">
              <w:rPr>
                <w:spacing w:val="-1"/>
                <w:sz w:val="24"/>
              </w:rPr>
              <w:t>.</w:t>
            </w:r>
            <w:r w:rsidRPr="00A46A7E">
              <w:rPr>
                <w:spacing w:val="-1"/>
                <w:sz w:val="24"/>
                <w:lang w:val="en-US"/>
              </w:rPr>
              <w:t>ru</w:t>
            </w:r>
            <w:r w:rsidRPr="00A46A7E">
              <w:rPr>
                <w:spacing w:val="-1"/>
                <w:sz w:val="24"/>
              </w:rPr>
              <w:t>/</w:t>
            </w:r>
            <w:r w:rsidRPr="00A46A7E">
              <w:rPr>
                <w:spacing w:val="-1"/>
                <w:sz w:val="24"/>
                <w:lang w:val="en-US"/>
              </w:rPr>
              <w:t>razgovor</w:t>
            </w:r>
            <w:r w:rsidRPr="00A46A7E">
              <w:rPr>
                <w:spacing w:val="-57"/>
                <w:sz w:val="24"/>
              </w:rPr>
              <w:t xml:space="preserve"> </w:t>
            </w:r>
            <w:r w:rsidRPr="00A46A7E">
              <w:rPr>
                <w:sz w:val="24"/>
                <w:lang w:val="en-US"/>
              </w:rPr>
              <w:t>y</w:t>
            </w:r>
            <w:r w:rsidRPr="00A46A7E">
              <w:rPr>
                <w:sz w:val="24"/>
              </w:rPr>
              <w:t>-</w:t>
            </w:r>
            <w:r w:rsidRPr="00A46A7E">
              <w:rPr>
                <w:sz w:val="24"/>
                <w:lang w:val="en-US"/>
              </w:rPr>
              <w:t>o</w:t>
            </w:r>
            <w:r w:rsidRPr="00A46A7E">
              <w:rPr>
                <w:sz w:val="24"/>
              </w:rPr>
              <w:t>-</w:t>
            </w:r>
            <w:r w:rsidRPr="00A46A7E">
              <w:rPr>
                <w:sz w:val="24"/>
                <w:lang w:val="en-US"/>
              </w:rPr>
              <w:t>vazhnom</w:t>
            </w:r>
            <w:r w:rsidRPr="00A46A7E">
              <w:rPr>
                <w:sz w:val="24"/>
              </w:rPr>
              <w:t>/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04.03</w:t>
            </w:r>
          </w:p>
        </w:tc>
      </w:tr>
      <w:tr w:rsidR="0087772F" w:rsidTr="00A46A7E">
        <w:trPr>
          <w:trHeight w:val="1120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55" w:lineRule="exact"/>
              <w:rPr>
                <w:sz w:val="24"/>
              </w:rPr>
            </w:pPr>
            <w:r w:rsidRPr="00A46A7E">
              <w:rPr>
                <w:sz w:val="24"/>
              </w:rPr>
              <w:t>24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46A7E">
              <w:rPr>
                <w:sz w:val="24"/>
              </w:rPr>
              <w:t>«Первым делом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46A7E">
              <w:rPr>
                <w:sz w:val="24"/>
              </w:rPr>
              <w:t>самолеты».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46A7E">
              <w:rPr>
                <w:sz w:val="24"/>
              </w:rPr>
              <w:t>О гражданской авиации</w:t>
            </w:r>
          </w:p>
        </w:tc>
        <w:tc>
          <w:tcPr>
            <w:tcW w:w="2836" w:type="dxa"/>
          </w:tcPr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Проблематизирующая беседа «Почему человек всегда хотел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подняться в небо?», в ходе которой обсуждаются события,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связанные с первыми попытками человека «обрести крылья».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Видеоролик об истории российской авиации, от первого полета в 1913 году на первом в мире четырехмоторном самолете «Русский витязь» до современных авиалайнеров "Суперджет",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МС-21, Ил-114-300, Ту-214, Ил-96, "Байкал".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Интерактивная игра «33 ступеньки в небо», в ходе которой школьники знакомятся с легендарными российскими пилотами,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испытателями, конструкторами.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Мастер-класс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«Тренажер летчика»,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В ходе которого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школьники выполняют некоторые упражнения и задания (например, «Компас», «Часы» и др.) которые предлагают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современным пилотам при профотборе.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Рефлексивная беседа «Я могу стать кем захочу, или уже нет?», в ходе которой подростки рассуждают об ограничениях, которые</w:t>
            </w:r>
          </w:p>
          <w:p w:rsidR="0087772F" w:rsidRPr="00A46A7E" w:rsidRDefault="0087772F" w:rsidP="00AA0C56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накладывает профессия пилота, о том, как может реализоваться</w:t>
            </w:r>
          </w:p>
          <w:p w:rsidR="0087772F" w:rsidRPr="00A46A7E" w:rsidRDefault="0087772F" w:rsidP="00A46A7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мечта о небе, даже если нельзя стать летчиком.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55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</w:tcPr>
          <w:p w:rsidR="0087772F" w:rsidRPr="00A46A7E" w:rsidRDefault="0087772F" w:rsidP="00A46A7E">
            <w:pPr>
              <w:pStyle w:val="TableParagraph"/>
              <w:ind w:left="109" w:right="199"/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11.03</w:t>
            </w:r>
          </w:p>
        </w:tc>
      </w:tr>
      <w:tr w:rsidR="0087772F" w:rsidTr="00A46A7E">
        <w:trPr>
          <w:trHeight w:val="1120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55" w:lineRule="exact"/>
              <w:rPr>
                <w:sz w:val="24"/>
              </w:rPr>
            </w:pPr>
            <w:r w:rsidRPr="00A46A7E">
              <w:rPr>
                <w:sz w:val="24"/>
              </w:rPr>
              <w:t>25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606"/>
              <w:rPr>
                <w:sz w:val="24"/>
              </w:rPr>
            </w:pPr>
            <w:r w:rsidRPr="00A46A7E">
              <w:rPr>
                <w:sz w:val="24"/>
              </w:rPr>
              <w:t>Крым. Путь домой</w:t>
            </w:r>
          </w:p>
        </w:tc>
        <w:tc>
          <w:tcPr>
            <w:tcW w:w="2836" w:type="dxa"/>
          </w:tcPr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Участие в беседе о географическом положении Крыма с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использованием карты.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Самостоятельная работа по изучению информации по истории Крыма. Работа в группах с обобщением: что с древних времен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привлекало разные народы в Крымском полуострове? Обмен мнениями: что бы вы рекомендовали посетить в Крыму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55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</w:tcPr>
          <w:p w:rsidR="0087772F" w:rsidRPr="00A46A7E" w:rsidRDefault="0087772F" w:rsidP="00A46A7E">
            <w:pPr>
              <w:pStyle w:val="TableParagraph"/>
              <w:ind w:left="109" w:right="199"/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18.03</w:t>
            </w:r>
          </w:p>
        </w:tc>
      </w:tr>
      <w:tr w:rsidR="0087772F" w:rsidTr="00A46A7E">
        <w:trPr>
          <w:trHeight w:val="275"/>
        </w:trPr>
        <w:tc>
          <w:tcPr>
            <w:tcW w:w="9789" w:type="dxa"/>
            <w:gridSpan w:val="6"/>
          </w:tcPr>
          <w:p w:rsidR="0087772F" w:rsidRPr="00A46A7E" w:rsidRDefault="0087772F" w:rsidP="00A46A7E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Апрель</w:t>
            </w:r>
          </w:p>
        </w:tc>
      </w:tr>
      <w:tr w:rsidR="0087772F" w:rsidTr="00A46A7E">
        <w:trPr>
          <w:trHeight w:val="830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66" w:lineRule="exact"/>
              <w:rPr>
                <w:sz w:val="24"/>
              </w:rPr>
            </w:pPr>
            <w:r w:rsidRPr="00A46A7E">
              <w:rPr>
                <w:sz w:val="24"/>
              </w:rPr>
              <w:t>26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39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Цирк! Цирк! Цирк! (К Международному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39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дню цирка)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Просмотр видеоролика об истории цирка в России, начиная с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первого стационарного цирка, построенного в Петербурге в 1877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году. Беседа о современном цирке, причинах его популярности у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детей и взрослых, о видах циркового искусства (клоунаде,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акробатике,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эквилибристике,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гимнастике,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жонглировании,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эксцентрике, иллюзионизме, пантомиме, дрессировке животных).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Мастер-класс «Фокус здесь и сейчас», в ходе которого школьники разучивают несколько простых фокусов.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Видео-викторина «Клоун», в ходе которой школьники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знакомятся великими российскими клоунами (Юрий Никулин,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Олег Попов, Юрий Куклачев, Вячеслав Полунин).</w:t>
            </w:r>
          </w:p>
          <w:p w:rsidR="0087772F" w:rsidRPr="00A46A7E" w:rsidRDefault="0087772F" w:rsidP="00A46A7E">
            <w:pPr>
              <w:pStyle w:val="TableParagraph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Рефлексивная беседа о том, как важно уметь поддерживать</w:t>
            </w:r>
          </w:p>
          <w:p w:rsidR="0087772F" w:rsidRPr="00A46A7E" w:rsidRDefault="0087772F" w:rsidP="00A46A7E">
            <w:pPr>
              <w:pStyle w:val="TableParagraph"/>
              <w:spacing w:line="240" w:lineRule="auto"/>
              <w:ind w:right="159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оптимизм в себе и в окружающих.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87772F" w:rsidRPr="00A46A7E" w:rsidRDefault="0087772F" w:rsidP="00A46A7E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school-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collection.edu.ru/co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llection/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edsoo.ru/Metodiche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skie_videouroki.ht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m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apkpro.ru/razgovor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01.04</w:t>
            </w:r>
          </w:p>
        </w:tc>
      </w:tr>
      <w:tr w:rsidR="0087772F" w:rsidTr="00A46A7E">
        <w:trPr>
          <w:trHeight w:val="547"/>
        </w:trPr>
        <w:tc>
          <w:tcPr>
            <w:tcW w:w="535" w:type="dxa"/>
            <w:tcBorders>
              <w:bottom w:val="single" w:sz="6" w:space="0" w:color="000000"/>
            </w:tcBorders>
          </w:tcPr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</w:rPr>
            </w:pPr>
            <w:r w:rsidRPr="00A46A7E">
              <w:rPr>
                <w:sz w:val="24"/>
              </w:rPr>
              <w:t>27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18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«Я вижу Землю!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18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Это так красиво».</w:t>
            </w:r>
          </w:p>
        </w:tc>
        <w:tc>
          <w:tcPr>
            <w:tcW w:w="2836" w:type="dxa"/>
            <w:tcBorders>
              <w:bottom w:val="single" w:sz="6" w:space="0" w:color="000000"/>
            </w:tcBorders>
          </w:tcPr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Участие во вступительной беседе об основных исторических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событиях в космонавтике. Самостоятельная работа в группах:найти в интернете информацию о космонавте и сделать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сообщение для одноклассников (Герман Титов, Валентина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Терешкова, Алексей Леонов, Светлана Савицкая, Валерий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Поляков, Елена Кондакова, Сергей Крикалев, Геннадий Падалка,Анатолий Соловьев).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Участие в беседе о трудном процессе подготовки к полёту.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Обсуждение фильма «Вызов» - в чем заключался героизм главных действующих лиц и актрисы и режиссера фильма.</w:t>
            </w: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bottom w:val="single" w:sz="6" w:space="0" w:color="000000"/>
            </w:tcBorders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08.04</w:t>
            </w:r>
          </w:p>
        </w:tc>
      </w:tr>
      <w:tr w:rsidR="0087772F" w:rsidTr="00A46A7E">
        <w:trPr>
          <w:trHeight w:val="1373"/>
        </w:trPr>
        <w:tc>
          <w:tcPr>
            <w:tcW w:w="535" w:type="dxa"/>
            <w:tcBorders>
              <w:top w:val="single" w:sz="6" w:space="0" w:color="000000"/>
            </w:tcBorders>
          </w:tcPr>
          <w:p w:rsidR="0087772F" w:rsidRPr="00A46A7E" w:rsidRDefault="0087772F" w:rsidP="00A46A7E">
            <w:pPr>
              <w:pStyle w:val="TableParagraph"/>
              <w:spacing w:line="266" w:lineRule="exact"/>
              <w:rPr>
                <w:sz w:val="24"/>
              </w:rPr>
            </w:pPr>
            <w:r w:rsidRPr="00A46A7E">
              <w:rPr>
                <w:sz w:val="24"/>
              </w:rPr>
              <w:t>28</w:t>
            </w:r>
          </w:p>
        </w:tc>
        <w:tc>
          <w:tcPr>
            <w:tcW w:w="2411" w:type="dxa"/>
            <w:tcBorders>
              <w:top w:val="single" w:sz="6" w:space="0" w:color="000000"/>
            </w:tcBorders>
          </w:tcPr>
          <w:p w:rsidR="0087772F" w:rsidRPr="00A46A7E" w:rsidRDefault="0087772F" w:rsidP="00A46A7E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215-летие со дня</w:t>
            </w:r>
          </w:p>
          <w:p w:rsidR="0087772F" w:rsidRPr="00A46A7E" w:rsidRDefault="0087772F" w:rsidP="00A46A7E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рождения Н. В. Гоголя</w:t>
            </w:r>
          </w:p>
        </w:tc>
        <w:tc>
          <w:tcPr>
            <w:tcW w:w="2836" w:type="dxa"/>
            <w:tcBorders>
              <w:top w:val="single" w:sz="6" w:space="0" w:color="000000"/>
            </w:tcBorders>
          </w:tcPr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Проблематизирующая беседа «Классик есть классик», в ходе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которой школьники обсуждают, какие сюжеты, герои, ситуации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из произведений Гоголя можно было назвать современными.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Игра «Закончи фразу, ставшую крылатой», в ходе которой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школьники продолжают знаменитые фразы из произведений Н.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Гоголя.Интерактивная игра, в ходе которой школьники по отрывкам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из телеспектаклей, кинофильмов, иллюстраций, созданных по произведениям Николая Гоголя, называют произведение и его главных героев.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Дискуссия, в ходе которой школьники обсуждают фразу И.А.</w:t>
            </w:r>
          </w:p>
          <w:p w:rsidR="0087772F" w:rsidRPr="00A46A7E" w:rsidRDefault="0087772F" w:rsidP="00A46A7E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Гончарова «Он, смеша и смеясь, невидимо плакал…».</w:t>
            </w: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87772F" w:rsidRPr="00A46A7E" w:rsidRDefault="0087772F" w:rsidP="00A46A7E">
            <w:pPr>
              <w:pStyle w:val="TableParagraph"/>
              <w:spacing w:line="266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top w:val="single" w:sz="6" w:space="0" w:color="000000"/>
            </w:tcBorders>
          </w:tcPr>
          <w:p w:rsidR="0087772F" w:rsidRPr="00A46A7E" w:rsidRDefault="0087772F" w:rsidP="00A46A7E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15.04</w:t>
            </w:r>
          </w:p>
        </w:tc>
      </w:tr>
      <w:tr w:rsidR="0087772F" w:rsidTr="00A46A7E">
        <w:trPr>
          <w:trHeight w:val="550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</w:rPr>
            </w:pPr>
            <w:r w:rsidRPr="00A46A7E">
              <w:rPr>
                <w:sz w:val="24"/>
              </w:rPr>
              <w:t>29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Экологичное</w:t>
            </w:r>
          </w:p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потребление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Участие во</w:t>
            </w:r>
          </w:p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вступительной</w:t>
            </w:r>
          </w:p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беседе об экологическом</w:t>
            </w:r>
          </w:p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потреблении.</w:t>
            </w:r>
          </w:p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Обсуждение</w:t>
            </w:r>
          </w:p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экологических</w:t>
            </w:r>
          </w:p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проблем, существующих в России, и роли людей в их появлении, поиски</w:t>
            </w:r>
          </w:p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решений. Работа в группах по составлению общего списка эко-правил,</w:t>
            </w:r>
          </w:p>
          <w:p w:rsidR="0087772F" w:rsidRPr="00A46A7E" w:rsidRDefault="0087772F" w:rsidP="00A46A7E">
            <w:pPr>
              <w:pStyle w:val="TableParagraph"/>
              <w:spacing w:line="240" w:lineRule="auto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которые легко может соблюдать каждый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22.04</w:t>
            </w:r>
          </w:p>
        </w:tc>
      </w:tr>
      <w:tr w:rsidR="0087772F" w:rsidTr="00A46A7E">
        <w:trPr>
          <w:trHeight w:val="550"/>
        </w:trPr>
        <w:tc>
          <w:tcPr>
            <w:tcW w:w="535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</w:rPr>
            </w:pPr>
            <w:r w:rsidRPr="00A46A7E">
              <w:rPr>
                <w:sz w:val="24"/>
              </w:rPr>
              <w:t>30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Труд крут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Вступительная беседа об истории Праздника труда. Участие в дискуссии: «Труд — это право или обязанность</w:t>
            </w:r>
          </w:p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человека?»</w:t>
            </w:r>
          </w:p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Мозговой штурм — обсуждение критериев работы мечты.</w:t>
            </w:r>
          </w:p>
          <w:p w:rsidR="0087772F" w:rsidRPr="00A46A7E" w:rsidRDefault="0087772F" w:rsidP="00A46A7E">
            <w:pPr>
              <w:pStyle w:val="TableParagraph"/>
              <w:ind w:right="222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Блиц-опрос «Владеете ли вы элементарными трудовыми навыками?»</w:t>
            </w:r>
          </w:p>
        </w:tc>
        <w:tc>
          <w:tcPr>
            <w:tcW w:w="851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2161" w:type="dxa"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29.04</w:t>
            </w:r>
          </w:p>
        </w:tc>
      </w:tr>
      <w:tr w:rsidR="0087772F" w:rsidTr="00A46A7E">
        <w:trPr>
          <w:trHeight w:val="278"/>
        </w:trPr>
        <w:tc>
          <w:tcPr>
            <w:tcW w:w="9789" w:type="dxa"/>
            <w:gridSpan w:val="6"/>
          </w:tcPr>
          <w:p w:rsidR="0087772F" w:rsidRPr="00A46A7E" w:rsidRDefault="0087772F" w:rsidP="00A46A7E">
            <w:pPr>
              <w:pStyle w:val="TableParagraph"/>
              <w:spacing w:line="258" w:lineRule="exact"/>
              <w:jc w:val="center"/>
              <w:rPr>
                <w:b/>
                <w:sz w:val="24"/>
              </w:rPr>
            </w:pPr>
            <w:r w:rsidRPr="00A46A7E">
              <w:rPr>
                <w:b/>
                <w:sz w:val="24"/>
              </w:rPr>
              <w:t>Май</w:t>
            </w:r>
          </w:p>
        </w:tc>
      </w:tr>
      <w:tr w:rsidR="0087772F" w:rsidTr="00A46A7E">
        <w:trPr>
          <w:trHeight w:val="1375"/>
        </w:trPr>
        <w:tc>
          <w:tcPr>
            <w:tcW w:w="535" w:type="dxa"/>
          </w:tcPr>
          <w:p w:rsidR="0087772F" w:rsidRPr="00A46A7E" w:rsidRDefault="0087772F" w:rsidP="004707A8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31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Урок памяти</w:t>
            </w:r>
          </w:p>
        </w:tc>
        <w:tc>
          <w:tcPr>
            <w:tcW w:w="2836" w:type="dxa"/>
          </w:tcPr>
          <w:p w:rsidR="0087772F" w:rsidRPr="00A46A7E" w:rsidRDefault="0087772F" w:rsidP="004707A8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Участие во вступительной беседе об истории появления праздника День Победы. Участие в беседе о том, что заставляет тысячи человек заниматься поиском и захоронением останков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погибших защитников Отечества? Обмен мнениями: есть ли в вашей семье традиция отмечать День Победы? Участвует ли семья в шествиях Бессмертного</w:t>
            </w:r>
          </w:p>
          <w:p w:rsidR="0087772F" w:rsidRPr="00A46A7E" w:rsidRDefault="0087772F" w:rsidP="004707A8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полка?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 w:val="restart"/>
          </w:tcPr>
          <w:p w:rsidR="0087772F" w:rsidRPr="00A46A7E" w:rsidRDefault="0087772F" w:rsidP="00A46A7E">
            <w:pPr>
              <w:pStyle w:val="TableParagraph"/>
              <w:spacing w:line="240" w:lineRule="auto"/>
              <w:ind w:left="109" w:right="128"/>
              <w:rPr>
                <w:sz w:val="24"/>
                <w:lang w:val="en-US"/>
              </w:rPr>
            </w:pPr>
            <w:r w:rsidRPr="00A46A7E">
              <w:rPr>
                <w:sz w:val="24"/>
                <w:lang w:val="en-US"/>
              </w:rPr>
              <w:t>school</w:t>
            </w:r>
            <w:r w:rsidRPr="00A46A7E">
              <w:rPr>
                <w:sz w:val="24"/>
              </w:rPr>
              <w:t>-</w:t>
            </w:r>
            <w:r w:rsidRPr="00A46A7E">
              <w:rPr>
                <w:spacing w:val="1"/>
                <w:sz w:val="24"/>
              </w:rPr>
              <w:t xml:space="preserve"> </w:t>
            </w:r>
            <w:r w:rsidRPr="00A46A7E">
              <w:rPr>
                <w:sz w:val="24"/>
                <w:lang w:val="en-US"/>
              </w:rPr>
              <w:t>collection</w:t>
            </w:r>
            <w:r w:rsidRPr="00A46A7E">
              <w:rPr>
                <w:sz w:val="24"/>
              </w:rPr>
              <w:t>.</w:t>
            </w:r>
            <w:r w:rsidRPr="00A46A7E">
              <w:rPr>
                <w:sz w:val="24"/>
                <w:lang w:val="en-US"/>
              </w:rPr>
              <w:t>edu</w:t>
            </w:r>
            <w:r w:rsidRPr="00A46A7E">
              <w:rPr>
                <w:sz w:val="24"/>
              </w:rPr>
              <w:t>.</w:t>
            </w:r>
            <w:r w:rsidRPr="00A46A7E">
              <w:rPr>
                <w:sz w:val="24"/>
                <w:lang w:val="en-US"/>
              </w:rPr>
              <w:t>ru</w:t>
            </w:r>
            <w:r w:rsidRPr="00A46A7E">
              <w:rPr>
                <w:sz w:val="24"/>
              </w:rPr>
              <w:t>/</w:t>
            </w:r>
            <w:r w:rsidRPr="00A46A7E">
              <w:rPr>
                <w:sz w:val="24"/>
                <w:lang w:val="en-US"/>
              </w:rPr>
              <w:t>co</w:t>
            </w:r>
            <w:r w:rsidRPr="00A46A7E">
              <w:rPr>
                <w:spacing w:val="-57"/>
                <w:sz w:val="24"/>
              </w:rPr>
              <w:t xml:space="preserve"> </w:t>
            </w:r>
            <w:r w:rsidRPr="00A46A7E">
              <w:rPr>
                <w:sz w:val="24"/>
                <w:lang w:val="en-US"/>
              </w:rPr>
              <w:t>llection</w:t>
            </w:r>
            <w:r w:rsidRPr="00A46A7E">
              <w:rPr>
                <w:sz w:val="24"/>
              </w:rPr>
              <w:t>/</w:t>
            </w:r>
            <w:r w:rsidRPr="00A46A7E">
              <w:rPr>
                <w:spacing w:val="1"/>
                <w:sz w:val="24"/>
              </w:rPr>
              <w:t xml:space="preserve"> </w:t>
            </w:r>
            <w:r w:rsidRPr="00A46A7E">
              <w:rPr>
                <w:spacing w:val="-1"/>
                <w:sz w:val="24"/>
                <w:lang w:val="en-US"/>
              </w:rPr>
              <w:t>edsoo</w:t>
            </w:r>
            <w:r w:rsidRPr="00A46A7E">
              <w:rPr>
                <w:spacing w:val="-1"/>
                <w:sz w:val="24"/>
              </w:rPr>
              <w:t>.</w:t>
            </w:r>
            <w:r w:rsidRPr="00A46A7E">
              <w:rPr>
                <w:spacing w:val="-1"/>
                <w:sz w:val="24"/>
                <w:lang w:val="en-US"/>
              </w:rPr>
              <w:t>ru</w:t>
            </w:r>
            <w:r w:rsidRPr="00A46A7E">
              <w:rPr>
                <w:spacing w:val="-1"/>
                <w:sz w:val="24"/>
              </w:rPr>
              <w:t>/</w:t>
            </w:r>
            <w:r w:rsidRPr="00A46A7E">
              <w:rPr>
                <w:spacing w:val="-1"/>
                <w:sz w:val="24"/>
                <w:lang w:val="en-US"/>
              </w:rPr>
              <w:t>Metodiche</w:t>
            </w:r>
            <w:r w:rsidRPr="00A46A7E">
              <w:rPr>
                <w:spacing w:val="-57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skie_videouroki.ht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m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apkpro.ru/razgovor</w:t>
            </w:r>
            <w:r w:rsidRPr="00A46A7E">
              <w:rPr>
                <w:spacing w:val="1"/>
                <w:sz w:val="24"/>
                <w:lang w:val="en-US"/>
              </w:rPr>
              <w:t xml:space="preserve"> </w:t>
            </w:r>
            <w:r w:rsidRPr="00A46A7E">
              <w:rPr>
                <w:sz w:val="24"/>
                <w:lang w:val="en-US"/>
              </w:rPr>
              <w:t>y-o-vazhnom/</w:t>
            </w: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06.05</w:t>
            </w:r>
          </w:p>
        </w:tc>
      </w:tr>
      <w:tr w:rsidR="0087772F" w:rsidTr="00A46A7E">
        <w:trPr>
          <w:trHeight w:val="830"/>
        </w:trPr>
        <w:tc>
          <w:tcPr>
            <w:tcW w:w="535" w:type="dxa"/>
          </w:tcPr>
          <w:p w:rsidR="0087772F" w:rsidRPr="00A46A7E" w:rsidRDefault="0087772F" w:rsidP="00CE2BDB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32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Будь готов!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Ко дню детских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общественных</w:t>
            </w:r>
          </w:p>
          <w:p w:rsidR="0087772F" w:rsidRPr="00A46A7E" w:rsidRDefault="0087772F" w:rsidP="00A46A7E">
            <w:pPr>
              <w:pStyle w:val="TableParagraph"/>
              <w:spacing w:line="276" w:lineRule="exact"/>
              <w:ind w:right="221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организаций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before="4"/>
              <w:rPr>
                <w:sz w:val="24"/>
              </w:rPr>
            </w:pPr>
            <w:r w:rsidRPr="00A46A7E">
              <w:rPr>
                <w:sz w:val="24"/>
              </w:rPr>
              <w:t>Участие во вступительной беседе о пионерской организации.</w:t>
            </w:r>
          </w:p>
          <w:p w:rsidR="0087772F" w:rsidRPr="00A46A7E" w:rsidRDefault="0087772F" w:rsidP="00A46A7E">
            <w:pPr>
              <w:pStyle w:val="TableParagraph"/>
              <w:spacing w:before="4"/>
              <w:rPr>
                <w:sz w:val="24"/>
              </w:rPr>
            </w:pPr>
            <w:r w:rsidRPr="00A46A7E">
              <w:rPr>
                <w:sz w:val="24"/>
              </w:rPr>
              <w:t>Участие в дискуссии о том, какое должно быть детское общественное объединение, чтобы вам захотелось в него</w:t>
            </w:r>
          </w:p>
          <w:p w:rsidR="0087772F" w:rsidRPr="00A46A7E" w:rsidRDefault="0087772F" w:rsidP="00A46A7E">
            <w:pPr>
              <w:pStyle w:val="TableParagraph"/>
              <w:spacing w:before="4"/>
              <w:rPr>
                <w:sz w:val="24"/>
              </w:rPr>
            </w:pPr>
            <w:r w:rsidRPr="00A46A7E">
              <w:rPr>
                <w:sz w:val="24"/>
              </w:rPr>
              <w:t>вступить.Участие в мозговом штурме по выдвижению причин, по</w:t>
            </w:r>
          </w:p>
          <w:p w:rsidR="0087772F" w:rsidRPr="00A46A7E" w:rsidRDefault="0087772F" w:rsidP="00A46A7E">
            <w:pPr>
              <w:pStyle w:val="TableParagraph"/>
              <w:spacing w:before="4"/>
              <w:rPr>
                <w:sz w:val="24"/>
              </w:rPr>
            </w:pPr>
            <w:r w:rsidRPr="00A46A7E">
              <w:rPr>
                <w:sz w:val="24"/>
              </w:rPr>
              <w:t>которым дети объединяются.</w:t>
            </w:r>
          </w:p>
          <w:p w:rsidR="0087772F" w:rsidRPr="00A46A7E" w:rsidRDefault="0087772F" w:rsidP="00A46A7E">
            <w:pPr>
              <w:pStyle w:val="TableParagraph"/>
              <w:spacing w:before="4"/>
              <w:rPr>
                <w:sz w:val="24"/>
              </w:rPr>
            </w:pPr>
            <w:r w:rsidRPr="00A46A7E">
              <w:rPr>
                <w:sz w:val="24"/>
              </w:rPr>
              <w:t>Участие в беседе о том, какие бывают детские общественные</w:t>
            </w:r>
          </w:p>
          <w:p w:rsidR="0087772F" w:rsidRPr="00A46A7E" w:rsidRDefault="0087772F" w:rsidP="00A46A7E">
            <w:pPr>
              <w:pStyle w:val="TableParagraph"/>
              <w:spacing w:before="4" w:line="240" w:lineRule="auto"/>
              <w:rPr>
                <w:sz w:val="24"/>
              </w:rPr>
            </w:pPr>
            <w:r w:rsidRPr="00A46A7E">
              <w:rPr>
                <w:sz w:val="24"/>
              </w:rPr>
              <w:t>объединения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1</w:t>
            </w:r>
          </w:p>
        </w:tc>
        <w:tc>
          <w:tcPr>
            <w:tcW w:w="2161" w:type="dxa"/>
            <w:vMerge/>
            <w:tcBorders>
              <w:top w:val="nil"/>
              <w:bottom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13.05</w:t>
            </w:r>
          </w:p>
        </w:tc>
      </w:tr>
      <w:tr w:rsidR="0087772F" w:rsidTr="00A46A7E">
        <w:trPr>
          <w:trHeight w:val="830"/>
        </w:trPr>
        <w:tc>
          <w:tcPr>
            <w:tcW w:w="535" w:type="dxa"/>
          </w:tcPr>
          <w:p w:rsidR="0087772F" w:rsidRPr="00A46A7E" w:rsidRDefault="0087772F" w:rsidP="00CE2BDB">
            <w:pPr>
              <w:pStyle w:val="TableParagraph"/>
              <w:rPr>
                <w:sz w:val="24"/>
              </w:rPr>
            </w:pPr>
            <w:r w:rsidRPr="00A46A7E">
              <w:rPr>
                <w:sz w:val="24"/>
              </w:rPr>
              <w:t>33</w:t>
            </w:r>
          </w:p>
        </w:tc>
        <w:tc>
          <w:tcPr>
            <w:tcW w:w="2411" w:type="dxa"/>
          </w:tcPr>
          <w:p w:rsidR="0087772F" w:rsidRPr="00A46A7E" w:rsidRDefault="0087772F" w:rsidP="00A46A7E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Русский язык. Великий</w:t>
            </w:r>
          </w:p>
          <w:p w:rsidR="0087772F" w:rsidRPr="00A46A7E" w:rsidRDefault="0087772F" w:rsidP="00A46A7E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и могучий.</w:t>
            </w:r>
          </w:p>
          <w:p w:rsidR="0087772F" w:rsidRPr="00A46A7E" w:rsidRDefault="0087772F" w:rsidP="00A46A7E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225 со дня рождения</w:t>
            </w:r>
          </w:p>
          <w:p w:rsidR="0087772F" w:rsidRPr="00A46A7E" w:rsidRDefault="0087772F" w:rsidP="00A46A7E">
            <w:pPr>
              <w:pStyle w:val="TableParagraph"/>
              <w:tabs>
                <w:tab w:val="left" w:pos="2190"/>
              </w:tabs>
              <w:spacing w:line="276" w:lineRule="exact"/>
              <w:ind w:right="221"/>
              <w:rPr>
                <w:sz w:val="24"/>
                <w:szCs w:val="24"/>
              </w:rPr>
            </w:pPr>
            <w:r w:rsidRPr="00A46A7E">
              <w:rPr>
                <w:sz w:val="24"/>
                <w:szCs w:val="24"/>
              </w:rPr>
              <w:t>А. С. Пушкина</w:t>
            </w:r>
          </w:p>
        </w:tc>
        <w:tc>
          <w:tcPr>
            <w:tcW w:w="2836" w:type="dxa"/>
          </w:tcPr>
          <w:p w:rsidR="0087772F" w:rsidRPr="00A46A7E" w:rsidRDefault="0087772F" w:rsidP="00A46A7E">
            <w:pPr>
              <w:pStyle w:val="TableParagraph"/>
              <w:spacing w:before="4"/>
              <w:rPr>
                <w:sz w:val="24"/>
              </w:rPr>
            </w:pPr>
            <w:r w:rsidRPr="00A46A7E">
              <w:rPr>
                <w:sz w:val="24"/>
              </w:rPr>
              <w:t>Брейн- ринг «Узнай произведение по иллюстрации».</w:t>
            </w:r>
          </w:p>
          <w:p w:rsidR="0087772F" w:rsidRPr="00A46A7E" w:rsidRDefault="0087772F" w:rsidP="00A46A7E">
            <w:pPr>
              <w:pStyle w:val="TableParagraph"/>
              <w:spacing w:before="4"/>
              <w:rPr>
                <w:sz w:val="24"/>
              </w:rPr>
            </w:pPr>
            <w:r w:rsidRPr="00A46A7E">
              <w:rPr>
                <w:sz w:val="24"/>
              </w:rPr>
              <w:t>Историческая справка «Малоизвестные факты из жизни А. С.</w:t>
            </w:r>
          </w:p>
          <w:p w:rsidR="0087772F" w:rsidRPr="00A46A7E" w:rsidRDefault="0087772F" w:rsidP="00A46A7E">
            <w:pPr>
              <w:pStyle w:val="TableParagraph"/>
              <w:spacing w:before="4"/>
              <w:rPr>
                <w:sz w:val="24"/>
              </w:rPr>
            </w:pPr>
            <w:r w:rsidRPr="00A46A7E">
              <w:rPr>
                <w:sz w:val="24"/>
              </w:rPr>
              <w:t>Пушкина».</w:t>
            </w:r>
          </w:p>
          <w:p w:rsidR="0087772F" w:rsidRPr="00A46A7E" w:rsidRDefault="0087772F" w:rsidP="00A46A7E">
            <w:pPr>
              <w:pStyle w:val="TableParagraph"/>
              <w:spacing w:before="4"/>
              <w:rPr>
                <w:sz w:val="24"/>
              </w:rPr>
            </w:pPr>
            <w:r w:rsidRPr="00A46A7E">
              <w:rPr>
                <w:sz w:val="24"/>
              </w:rPr>
              <w:t>Эвристическая беседа «Мы говорим на языке Пушкина».</w:t>
            </w:r>
          </w:p>
          <w:p w:rsidR="0087772F" w:rsidRPr="00A46A7E" w:rsidRDefault="0087772F" w:rsidP="00A46A7E">
            <w:pPr>
              <w:pStyle w:val="TableParagraph"/>
              <w:spacing w:before="4" w:line="240" w:lineRule="auto"/>
              <w:rPr>
                <w:sz w:val="24"/>
              </w:rPr>
            </w:pPr>
            <w:r w:rsidRPr="00A46A7E">
              <w:rPr>
                <w:sz w:val="24"/>
              </w:rPr>
              <w:t>Интерактивные задания на знание русского языка.</w:t>
            </w:r>
          </w:p>
        </w:tc>
        <w:tc>
          <w:tcPr>
            <w:tcW w:w="851" w:type="dxa"/>
          </w:tcPr>
          <w:p w:rsidR="0087772F" w:rsidRPr="00A46A7E" w:rsidRDefault="0087772F">
            <w:pPr>
              <w:pStyle w:val="TableParagraph"/>
              <w:rPr>
                <w:sz w:val="24"/>
              </w:rPr>
            </w:pPr>
          </w:p>
        </w:tc>
        <w:tc>
          <w:tcPr>
            <w:tcW w:w="2161" w:type="dxa"/>
            <w:tcBorders>
              <w:top w:val="nil"/>
            </w:tcBorders>
          </w:tcPr>
          <w:p w:rsidR="0087772F" w:rsidRPr="00A46A7E" w:rsidRDefault="0087772F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87772F" w:rsidRPr="00A46A7E" w:rsidRDefault="0087772F" w:rsidP="00A46A7E">
            <w:pPr>
              <w:pStyle w:val="TableParagraph"/>
              <w:ind w:left="109"/>
              <w:rPr>
                <w:sz w:val="24"/>
              </w:rPr>
            </w:pPr>
            <w:r w:rsidRPr="00A46A7E">
              <w:rPr>
                <w:sz w:val="24"/>
              </w:rPr>
              <w:t>20.05</w:t>
            </w:r>
          </w:p>
        </w:tc>
      </w:tr>
    </w:tbl>
    <w:p w:rsidR="0087772F" w:rsidRDefault="0087772F"/>
    <w:p w:rsidR="0087772F" w:rsidRDefault="0087772F" w:rsidP="00805D41">
      <w:pPr>
        <w:rPr>
          <w:sz w:val="24"/>
          <w:szCs w:val="24"/>
        </w:rPr>
      </w:pPr>
    </w:p>
    <w:p w:rsidR="0087772F" w:rsidRDefault="0087772F" w:rsidP="00805D41">
      <w:pPr>
        <w:rPr>
          <w:sz w:val="24"/>
          <w:szCs w:val="24"/>
        </w:rPr>
      </w:pPr>
    </w:p>
    <w:p w:rsidR="0087772F" w:rsidRDefault="0087772F" w:rsidP="00805D41">
      <w:pPr>
        <w:rPr>
          <w:sz w:val="24"/>
          <w:szCs w:val="24"/>
        </w:rPr>
      </w:pPr>
    </w:p>
    <w:p w:rsidR="0087772F" w:rsidRPr="00FA2CE9" w:rsidRDefault="0087772F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СОГЛАСОВАНО                                                                                       СОГЛАСОВАНО</w:t>
      </w:r>
    </w:p>
    <w:p w:rsidR="0087772F" w:rsidRPr="00FA2CE9" w:rsidRDefault="0087772F" w:rsidP="00805D41">
      <w:pPr>
        <w:rPr>
          <w:sz w:val="24"/>
          <w:szCs w:val="24"/>
        </w:rPr>
      </w:pPr>
    </w:p>
    <w:p w:rsidR="0087772F" w:rsidRPr="00FA2CE9" w:rsidRDefault="0087772F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Протокол заседания                                                                    Заместитель директора по ВР</w:t>
      </w:r>
    </w:p>
    <w:p w:rsidR="0087772F" w:rsidRPr="00FA2CE9" w:rsidRDefault="0087772F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методического совета     № 1                                                     МБОУ БСОШ № 2</w:t>
      </w:r>
    </w:p>
    <w:p w:rsidR="0087772F" w:rsidRPr="00FA2CE9" w:rsidRDefault="0087772F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МБОУ БСОШ № 2</w:t>
      </w:r>
    </w:p>
    <w:p w:rsidR="0087772F" w:rsidRPr="00FA2CE9" w:rsidRDefault="0087772F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 xml:space="preserve">от  </w:t>
      </w:r>
      <w:r>
        <w:rPr>
          <w:sz w:val="24"/>
          <w:szCs w:val="24"/>
        </w:rPr>
        <w:t>31</w:t>
      </w:r>
      <w:r w:rsidRPr="00FA2CE9">
        <w:rPr>
          <w:sz w:val="24"/>
          <w:szCs w:val="24"/>
        </w:rPr>
        <w:t xml:space="preserve"> августа 20</w:t>
      </w:r>
      <w:r>
        <w:rPr>
          <w:sz w:val="24"/>
          <w:szCs w:val="24"/>
        </w:rPr>
        <w:t>23</w:t>
      </w:r>
      <w:r w:rsidRPr="00FA2CE9">
        <w:rPr>
          <w:sz w:val="24"/>
          <w:szCs w:val="24"/>
        </w:rPr>
        <w:t xml:space="preserve"> года                                           </w:t>
      </w:r>
      <w:r>
        <w:rPr>
          <w:sz w:val="24"/>
          <w:szCs w:val="24"/>
        </w:rPr>
        <w:t xml:space="preserve">                   ___________</w:t>
      </w:r>
      <w:r w:rsidRPr="00FA2CE9">
        <w:rPr>
          <w:sz w:val="24"/>
          <w:szCs w:val="24"/>
        </w:rPr>
        <w:t>_ /</w:t>
      </w:r>
      <w:r>
        <w:rPr>
          <w:sz w:val="24"/>
          <w:szCs w:val="24"/>
        </w:rPr>
        <w:t>Рахимова Н</w:t>
      </w:r>
      <w:r w:rsidRPr="00FA2CE9">
        <w:rPr>
          <w:sz w:val="24"/>
          <w:szCs w:val="24"/>
        </w:rPr>
        <w:t>.</w:t>
      </w:r>
      <w:r>
        <w:rPr>
          <w:sz w:val="24"/>
          <w:szCs w:val="24"/>
        </w:rPr>
        <w:t>Р</w:t>
      </w:r>
      <w:r w:rsidRPr="00FA2CE9">
        <w:rPr>
          <w:sz w:val="24"/>
          <w:szCs w:val="24"/>
        </w:rPr>
        <w:t>/</w:t>
      </w:r>
    </w:p>
    <w:p w:rsidR="0087772F" w:rsidRPr="00FA2CE9" w:rsidRDefault="0087772F" w:rsidP="00805D41">
      <w:pPr>
        <w:rPr>
          <w:sz w:val="24"/>
          <w:szCs w:val="24"/>
        </w:rPr>
      </w:pPr>
      <w:r w:rsidRPr="00FA2CE9">
        <w:rPr>
          <w:sz w:val="24"/>
          <w:szCs w:val="24"/>
        </w:rPr>
        <w:t>___________/</w:t>
      </w:r>
      <w:r>
        <w:rPr>
          <w:sz w:val="24"/>
          <w:szCs w:val="24"/>
        </w:rPr>
        <w:t>Горбачева О.И.</w:t>
      </w:r>
      <w:r w:rsidRPr="00FA2CE9">
        <w:rPr>
          <w:sz w:val="24"/>
          <w:szCs w:val="24"/>
        </w:rPr>
        <w:t xml:space="preserve">/                                                    </w:t>
      </w:r>
      <w:r w:rsidRPr="00405112">
        <w:rPr>
          <w:sz w:val="24"/>
          <w:szCs w:val="24"/>
          <w:u w:val="single"/>
        </w:rPr>
        <w:t>__</w:t>
      </w:r>
      <w:r>
        <w:rPr>
          <w:sz w:val="24"/>
          <w:szCs w:val="24"/>
          <w:u w:val="single"/>
        </w:rPr>
        <w:t>31</w:t>
      </w:r>
      <w:r w:rsidRPr="00FA2CE9">
        <w:rPr>
          <w:sz w:val="24"/>
          <w:szCs w:val="24"/>
          <w:u w:val="single"/>
        </w:rPr>
        <w:t xml:space="preserve">   августа</w:t>
      </w:r>
      <w:r>
        <w:rPr>
          <w:sz w:val="24"/>
          <w:szCs w:val="24"/>
        </w:rPr>
        <w:t xml:space="preserve"> __   2023</w:t>
      </w:r>
      <w:r w:rsidRPr="00FA2CE9">
        <w:rPr>
          <w:sz w:val="24"/>
          <w:szCs w:val="24"/>
        </w:rPr>
        <w:t xml:space="preserve"> года</w:t>
      </w:r>
    </w:p>
    <w:p w:rsidR="0087772F" w:rsidRDefault="0087772F"/>
    <w:sectPr w:rsidR="0087772F" w:rsidSect="00E61351">
      <w:footerReference w:type="default" r:id="rId7"/>
      <w:pgSz w:w="11910" w:h="16840"/>
      <w:pgMar w:top="1140" w:right="570" w:bottom="1240" w:left="1480" w:header="0" w:footer="10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72F" w:rsidRDefault="0087772F" w:rsidP="00194AE6">
      <w:r>
        <w:separator/>
      </w:r>
    </w:p>
  </w:endnote>
  <w:endnote w:type="continuationSeparator" w:id="0">
    <w:p w:rsidR="0087772F" w:rsidRDefault="0087772F" w:rsidP="00194A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2F" w:rsidRDefault="0087772F">
    <w:pPr>
      <w:pStyle w:val="BodyText"/>
      <w:spacing w:line="14" w:lineRule="auto"/>
      <w:ind w:left="0"/>
      <w:rPr>
        <w:sz w:val="19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3.15pt;margin-top:774.15pt;width:11.5pt;height:14.2pt;z-index:-251656192;mso-position-horizontal-relative:page;mso-position-vertical-relative:page" filled="f" stroked="f">
          <v:textbox inset="0,0,0,0">
            <w:txbxContent>
              <w:p w:rsidR="0087772F" w:rsidRDefault="0087772F">
                <w:pPr>
                  <w:spacing w:before="10"/>
                  <w:ind w:left="60"/>
                </w:pPr>
                <w:fldSimple w:instr=" PAGE ">
                  <w:r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72F" w:rsidRDefault="0087772F" w:rsidP="00194AE6">
      <w:r>
        <w:separator/>
      </w:r>
    </w:p>
  </w:footnote>
  <w:footnote w:type="continuationSeparator" w:id="0">
    <w:p w:rsidR="0087772F" w:rsidRDefault="0087772F" w:rsidP="00194A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7278"/>
    <w:multiLevelType w:val="hybridMultilevel"/>
    <w:tmpl w:val="48D0D290"/>
    <w:lvl w:ilvl="0" w:tplc="6010ADAE">
      <w:numFmt w:val="bullet"/>
      <w:lvlText w:val=""/>
      <w:lvlJc w:val="left"/>
      <w:pPr>
        <w:ind w:left="220" w:hanging="566"/>
      </w:pPr>
      <w:rPr>
        <w:rFonts w:ascii="Symbol" w:eastAsia="Times New Roman" w:hAnsi="Symbol" w:hint="default"/>
        <w:w w:val="100"/>
        <w:sz w:val="20"/>
      </w:rPr>
    </w:lvl>
    <w:lvl w:ilvl="1" w:tplc="86785444">
      <w:numFmt w:val="bullet"/>
      <w:lvlText w:val="•"/>
      <w:lvlJc w:val="left"/>
      <w:pPr>
        <w:ind w:left="1200" w:hanging="566"/>
      </w:pPr>
      <w:rPr>
        <w:rFonts w:hint="default"/>
      </w:rPr>
    </w:lvl>
    <w:lvl w:ilvl="2" w:tplc="3F9EF6BC">
      <w:numFmt w:val="bullet"/>
      <w:lvlText w:val="•"/>
      <w:lvlJc w:val="left"/>
      <w:pPr>
        <w:ind w:left="2181" w:hanging="566"/>
      </w:pPr>
      <w:rPr>
        <w:rFonts w:hint="default"/>
      </w:rPr>
    </w:lvl>
    <w:lvl w:ilvl="3" w:tplc="201C2816">
      <w:numFmt w:val="bullet"/>
      <w:lvlText w:val="•"/>
      <w:lvlJc w:val="left"/>
      <w:pPr>
        <w:ind w:left="3161" w:hanging="566"/>
      </w:pPr>
      <w:rPr>
        <w:rFonts w:hint="default"/>
      </w:rPr>
    </w:lvl>
    <w:lvl w:ilvl="4" w:tplc="3866EF90">
      <w:numFmt w:val="bullet"/>
      <w:lvlText w:val="•"/>
      <w:lvlJc w:val="left"/>
      <w:pPr>
        <w:ind w:left="4142" w:hanging="566"/>
      </w:pPr>
      <w:rPr>
        <w:rFonts w:hint="default"/>
      </w:rPr>
    </w:lvl>
    <w:lvl w:ilvl="5" w:tplc="20F2384A">
      <w:numFmt w:val="bullet"/>
      <w:lvlText w:val="•"/>
      <w:lvlJc w:val="left"/>
      <w:pPr>
        <w:ind w:left="5122" w:hanging="566"/>
      </w:pPr>
      <w:rPr>
        <w:rFonts w:hint="default"/>
      </w:rPr>
    </w:lvl>
    <w:lvl w:ilvl="6" w:tplc="C77A1E32">
      <w:numFmt w:val="bullet"/>
      <w:lvlText w:val="•"/>
      <w:lvlJc w:val="left"/>
      <w:pPr>
        <w:ind w:left="6103" w:hanging="566"/>
      </w:pPr>
      <w:rPr>
        <w:rFonts w:hint="default"/>
      </w:rPr>
    </w:lvl>
    <w:lvl w:ilvl="7" w:tplc="C556002C">
      <w:numFmt w:val="bullet"/>
      <w:lvlText w:val="•"/>
      <w:lvlJc w:val="left"/>
      <w:pPr>
        <w:ind w:left="7083" w:hanging="566"/>
      </w:pPr>
      <w:rPr>
        <w:rFonts w:hint="default"/>
      </w:rPr>
    </w:lvl>
    <w:lvl w:ilvl="8" w:tplc="D932025A">
      <w:numFmt w:val="bullet"/>
      <w:lvlText w:val="•"/>
      <w:lvlJc w:val="left"/>
      <w:pPr>
        <w:ind w:left="8064" w:hanging="566"/>
      </w:pPr>
      <w:rPr>
        <w:rFonts w:hint="default"/>
      </w:rPr>
    </w:lvl>
  </w:abstractNum>
  <w:abstractNum w:abstractNumId="1">
    <w:nsid w:val="0AB90597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</w:rPr>
    </w:lvl>
  </w:abstractNum>
  <w:abstractNum w:abstractNumId="2">
    <w:nsid w:val="10F40F4B"/>
    <w:multiLevelType w:val="hybridMultilevel"/>
    <w:tmpl w:val="B5DEAE08"/>
    <w:lvl w:ilvl="0" w:tplc="1C44AAA2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42E9F10">
      <w:numFmt w:val="bullet"/>
      <w:lvlText w:val="•"/>
      <w:lvlJc w:val="left"/>
      <w:pPr>
        <w:ind w:left="1434" w:hanging="260"/>
      </w:pPr>
      <w:rPr>
        <w:rFonts w:hint="default"/>
      </w:rPr>
    </w:lvl>
    <w:lvl w:ilvl="2" w:tplc="D1543854">
      <w:numFmt w:val="bullet"/>
      <w:lvlText w:val="•"/>
      <w:lvlJc w:val="left"/>
      <w:pPr>
        <w:ind w:left="2389" w:hanging="260"/>
      </w:pPr>
      <w:rPr>
        <w:rFonts w:hint="default"/>
      </w:rPr>
    </w:lvl>
    <w:lvl w:ilvl="3" w:tplc="4FA8311C">
      <w:numFmt w:val="bullet"/>
      <w:lvlText w:val="•"/>
      <w:lvlJc w:val="left"/>
      <w:pPr>
        <w:ind w:left="3343" w:hanging="260"/>
      </w:pPr>
      <w:rPr>
        <w:rFonts w:hint="default"/>
      </w:rPr>
    </w:lvl>
    <w:lvl w:ilvl="4" w:tplc="48485DD6">
      <w:numFmt w:val="bullet"/>
      <w:lvlText w:val="•"/>
      <w:lvlJc w:val="left"/>
      <w:pPr>
        <w:ind w:left="4298" w:hanging="260"/>
      </w:pPr>
      <w:rPr>
        <w:rFonts w:hint="default"/>
      </w:rPr>
    </w:lvl>
    <w:lvl w:ilvl="5" w:tplc="3BE07B0E">
      <w:numFmt w:val="bullet"/>
      <w:lvlText w:val="•"/>
      <w:lvlJc w:val="left"/>
      <w:pPr>
        <w:ind w:left="5252" w:hanging="260"/>
      </w:pPr>
      <w:rPr>
        <w:rFonts w:hint="default"/>
      </w:rPr>
    </w:lvl>
    <w:lvl w:ilvl="6" w:tplc="2774FE82">
      <w:numFmt w:val="bullet"/>
      <w:lvlText w:val="•"/>
      <w:lvlJc w:val="left"/>
      <w:pPr>
        <w:ind w:left="6207" w:hanging="260"/>
      </w:pPr>
      <w:rPr>
        <w:rFonts w:hint="default"/>
      </w:rPr>
    </w:lvl>
    <w:lvl w:ilvl="7" w:tplc="6FF2233E">
      <w:numFmt w:val="bullet"/>
      <w:lvlText w:val="•"/>
      <w:lvlJc w:val="left"/>
      <w:pPr>
        <w:ind w:left="7161" w:hanging="260"/>
      </w:pPr>
      <w:rPr>
        <w:rFonts w:hint="default"/>
      </w:rPr>
    </w:lvl>
    <w:lvl w:ilvl="8" w:tplc="7398FA48">
      <w:numFmt w:val="bullet"/>
      <w:lvlText w:val="•"/>
      <w:lvlJc w:val="left"/>
      <w:pPr>
        <w:ind w:left="8116" w:hanging="260"/>
      </w:pPr>
      <w:rPr>
        <w:rFonts w:hint="default"/>
      </w:rPr>
    </w:lvl>
  </w:abstractNum>
  <w:abstractNum w:abstractNumId="3">
    <w:nsid w:val="23F76993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</w:rPr>
    </w:lvl>
  </w:abstractNum>
  <w:abstractNum w:abstractNumId="4">
    <w:nsid w:val="2AB233F2"/>
    <w:multiLevelType w:val="hybridMultilevel"/>
    <w:tmpl w:val="0840F074"/>
    <w:lvl w:ilvl="0" w:tplc="4E6010CC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A7C8654">
      <w:numFmt w:val="bullet"/>
      <w:lvlText w:val="•"/>
      <w:lvlJc w:val="left"/>
      <w:pPr>
        <w:ind w:left="1434" w:hanging="260"/>
      </w:pPr>
      <w:rPr>
        <w:rFonts w:hint="default"/>
      </w:rPr>
    </w:lvl>
    <w:lvl w:ilvl="2" w:tplc="C9E8653C">
      <w:numFmt w:val="bullet"/>
      <w:lvlText w:val="•"/>
      <w:lvlJc w:val="left"/>
      <w:pPr>
        <w:ind w:left="2389" w:hanging="260"/>
      </w:pPr>
      <w:rPr>
        <w:rFonts w:hint="default"/>
      </w:rPr>
    </w:lvl>
    <w:lvl w:ilvl="3" w:tplc="2D684F84">
      <w:numFmt w:val="bullet"/>
      <w:lvlText w:val="•"/>
      <w:lvlJc w:val="left"/>
      <w:pPr>
        <w:ind w:left="3343" w:hanging="260"/>
      </w:pPr>
      <w:rPr>
        <w:rFonts w:hint="default"/>
      </w:rPr>
    </w:lvl>
    <w:lvl w:ilvl="4" w:tplc="0C70A1CC">
      <w:numFmt w:val="bullet"/>
      <w:lvlText w:val="•"/>
      <w:lvlJc w:val="left"/>
      <w:pPr>
        <w:ind w:left="4298" w:hanging="260"/>
      </w:pPr>
      <w:rPr>
        <w:rFonts w:hint="default"/>
      </w:rPr>
    </w:lvl>
    <w:lvl w:ilvl="5" w:tplc="A8CE50CC">
      <w:numFmt w:val="bullet"/>
      <w:lvlText w:val="•"/>
      <w:lvlJc w:val="left"/>
      <w:pPr>
        <w:ind w:left="5252" w:hanging="260"/>
      </w:pPr>
      <w:rPr>
        <w:rFonts w:hint="default"/>
      </w:rPr>
    </w:lvl>
    <w:lvl w:ilvl="6" w:tplc="FB56AB5C">
      <w:numFmt w:val="bullet"/>
      <w:lvlText w:val="•"/>
      <w:lvlJc w:val="left"/>
      <w:pPr>
        <w:ind w:left="6207" w:hanging="260"/>
      </w:pPr>
      <w:rPr>
        <w:rFonts w:hint="default"/>
      </w:rPr>
    </w:lvl>
    <w:lvl w:ilvl="7" w:tplc="6FE05EFE">
      <w:numFmt w:val="bullet"/>
      <w:lvlText w:val="•"/>
      <w:lvlJc w:val="left"/>
      <w:pPr>
        <w:ind w:left="7161" w:hanging="260"/>
      </w:pPr>
      <w:rPr>
        <w:rFonts w:hint="default"/>
      </w:rPr>
    </w:lvl>
    <w:lvl w:ilvl="8" w:tplc="A86259CA">
      <w:numFmt w:val="bullet"/>
      <w:lvlText w:val="•"/>
      <w:lvlJc w:val="left"/>
      <w:pPr>
        <w:ind w:left="8116" w:hanging="260"/>
      </w:pPr>
      <w:rPr>
        <w:rFonts w:hint="default"/>
      </w:rPr>
    </w:lvl>
  </w:abstractNum>
  <w:abstractNum w:abstractNumId="5">
    <w:nsid w:val="354C516F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</w:rPr>
    </w:lvl>
  </w:abstractNum>
  <w:abstractNum w:abstractNumId="6">
    <w:nsid w:val="3B8F2628"/>
    <w:multiLevelType w:val="hybridMultilevel"/>
    <w:tmpl w:val="E74860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322241"/>
    <w:multiLevelType w:val="hybridMultilevel"/>
    <w:tmpl w:val="A77244D0"/>
    <w:lvl w:ilvl="0" w:tplc="6C349C32">
      <w:start w:val="1"/>
      <w:numFmt w:val="decimal"/>
      <w:lvlText w:val="%1)"/>
      <w:lvlJc w:val="left"/>
      <w:pPr>
        <w:ind w:left="4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97E275A">
      <w:numFmt w:val="bullet"/>
      <w:lvlText w:val="•"/>
      <w:lvlJc w:val="left"/>
      <w:pPr>
        <w:ind w:left="1434" w:hanging="260"/>
      </w:pPr>
      <w:rPr>
        <w:rFonts w:hint="default"/>
      </w:rPr>
    </w:lvl>
    <w:lvl w:ilvl="2" w:tplc="1C78991A">
      <w:numFmt w:val="bullet"/>
      <w:lvlText w:val="•"/>
      <w:lvlJc w:val="left"/>
      <w:pPr>
        <w:ind w:left="2389" w:hanging="260"/>
      </w:pPr>
      <w:rPr>
        <w:rFonts w:hint="default"/>
      </w:rPr>
    </w:lvl>
    <w:lvl w:ilvl="3" w:tplc="FABA45B4">
      <w:numFmt w:val="bullet"/>
      <w:lvlText w:val="•"/>
      <w:lvlJc w:val="left"/>
      <w:pPr>
        <w:ind w:left="3343" w:hanging="260"/>
      </w:pPr>
      <w:rPr>
        <w:rFonts w:hint="default"/>
      </w:rPr>
    </w:lvl>
    <w:lvl w:ilvl="4" w:tplc="6A746DD2">
      <w:numFmt w:val="bullet"/>
      <w:lvlText w:val="•"/>
      <w:lvlJc w:val="left"/>
      <w:pPr>
        <w:ind w:left="4298" w:hanging="260"/>
      </w:pPr>
      <w:rPr>
        <w:rFonts w:hint="default"/>
      </w:rPr>
    </w:lvl>
    <w:lvl w:ilvl="5" w:tplc="B3B23E6C">
      <w:numFmt w:val="bullet"/>
      <w:lvlText w:val="•"/>
      <w:lvlJc w:val="left"/>
      <w:pPr>
        <w:ind w:left="5252" w:hanging="260"/>
      </w:pPr>
      <w:rPr>
        <w:rFonts w:hint="default"/>
      </w:rPr>
    </w:lvl>
    <w:lvl w:ilvl="6" w:tplc="36EE9D68">
      <w:numFmt w:val="bullet"/>
      <w:lvlText w:val="•"/>
      <w:lvlJc w:val="left"/>
      <w:pPr>
        <w:ind w:left="6207" w:hanging="260"/>
      </w:pPr>
      <w:rPr>
        <w:rFonts w:hint="default"/>
      </w:rPr>
    </w:lvl>
    <w:lvl w:ilvl="7" w:tplc="09B0F39E">
      <w:numFmt w:val="bullet"/>
      <w:lvlText w:val="•"/>
      <w:lvlJc w:val="left"/>
      <w:pPr>
        <w:ind w:left="7161" w:hanging="260"/>
      </w:pPr>
      <w:rPr>
        <w:rFonts w:hint="default"/>
      </w:rPr>
    </w:lvl>
    <w:lvl w:ilvl="8" w:tplc="8ECE0AD8">
      <w:numFmt w:val="bullet"/>
      <w:lvlText w:val="•"/>
      <w:lvlJc w:val="left"/>
      <w:pPr>
        <w:ind w:left="8116" w:hanging="260"/>
      </w:pPr>
      <w:rPr>
        <w:rFonts w:hint="default"/>
      </w:rPr>
    </w:lvl>
  </w:abstractNum>
  <w:abstractNum w:abstractNumId="8">
    <w:nsid w:val="5CBE3D1C"/>
    <w:multiLevelType w:val="hybridMultilevel"/>
    <w:tmpl w:val="1D3E5386"/>
    <w:lvl w:ilvl="0" w:tplc="A26468D6">
      <w:numFmt w:val="bullet"/>
      <w:lvlText w:val="•"/>
      <w:lvlJc w:val="left"/>
      <w:pPr>
        <w:ind w:left="983" w:hanging="360"/>
      </w:pPr>
      <w:rPr>
        <w:rFonts w:ascii="Times New Roman" w:eastAsia="Times New Roman" w:hAnsi="Times New Roman" w:hint="default"/>
        <w:color w:val="231F20"/>
        <w:w w:val="209"/>
        <w:position w:val="-3"/>
        <w:sz w:val="32"/>
      </w:rPr>
    </w:lvl>
    <w:lvl w:ilvl="1" w:tplc="7A92A3C6">
      <w:numFmt w:val="bullet"/>
      <w:lvlText w:val="•"/>
      <w:lvlJc w:val="left"/>
      <w:pPr>
        <w:ind w:left="1664" w:hanging="360"/>
      </w:pPr>
      <w:rPr>
        <w:rFonts w:hint="default"/>
      </w:rPr>
    </w:lvl>
    <w:lvl w:ilvl="2" w:tplc="76C2891E">
      <w:numFmt w:val="bullet"/>
      <w:lvlText w:val="•"/>
      <w:lvlJc w:val="left"/>
      <w:pPr>
        <w:ind w:left="2348" w:hanging="360"/>
      </w:pPr>
      <w:rPr>
        <w:rFonts w:hint="default"/>
      </w:rPr>
    </w:lvl>
    <w:lvl w:ilvl="3" w:tplc="D0B44A3A">
      <w:numFmt w:val="bullet"/>
      <w:lvlText w:val="•"/>
      <w:lvlJc w:val="left"/>
      <w:pPr>
        <w:ind w:left="3033" w:hanging="360"/>
      </w:pPr>
      <w:rPr>
        <w:rFonts w:hint="default"/>
      </w:rPr>
    </w:lvl>
    <w:lvl w:ilvl="4" w:tplc="FAB8F30A">
      <w:numFmt w:val="bullet"/>
      <w:lvlText w:val="•"/>
      <w:lvlJc w:val="left"/>
      <w:pPr>
        <w:ind w:left="3717" w:hanging="360"/>
      </w:pPr>
      <w:rPr>
        <w:rFonts w:hint="default"/>
      </w:rPr>
    </w:lvl>
    <w:lvl w:ilvl="5" w:tplc="65BE8A8C">
      <w:numFmt w:val="bullet"/>
      <w:lvlText w:val="•"/>
      <w:lvlJc w:val="left"/>
      <w:pPr>
        <w:ind w:left="4402" w:hanging="360"/>
      </w:pPr>
      <w:rPr>
        <w:rFonts w:hint="default"/>
      </w:rPr>
    </w:lvl>
    <w:lvl w:ilvl="6" w:tplc="A3F22E8E">
      <w:numFmt w:val="bullet"/>
      <w:lvlText w:val="•"/>
      <w:lvlJc w:val="left"/>
      <w:pPr>
        <w:ind w:left="5086" w:hanging="360"/>
      </w:pPr>
      <w:rPr>
        <w:rFonts w:hint="default"/>
      </w:rPr>
    </w:lvl>
    <w:lvl w:ilvl="7" w:tplc="6CF0BA50">
      <w:numFmt w:val="bullet"/>
      <w:lvlText w:val="•"/>
      <w:lvlJc w:val="left"/>
      <w:pPr>
        <w:ind w:left="5770" w:hanging="360"/>
      </w:pPr>
      <w:rPr>
        <w:rFonts w:hint="default"/>
      </w:rPr>
    </w:lvl>
    <w:lvl w:ilvl="8" w:tplc="175CA4A8">
      <w:numFmt w:val="bullet"/>
      <w:lvlText w:val="•"/>
      <w:lvlJc w:val="left"/>
      <w:pPr>
        <w:ind w:left="6455" w:hanging="360"/>
      </w:pPr>
      <w:rPr>
        <w:rFonts w:hint="default"/>
      </w:rPr>
    </w:lvl>
  </w:abstractNum>
  <w:abstractNum w:abstractNumId="9">
    <w:nsid w:val="6C652A82"/>
    <w:multiLevelType w:val="hybridMultilevel"/>
    <w:tmpl w:val="FACCEC18"/>
    <w:lvl w:ilvl="0" w:tplc="1C9E3036">
      <w:start w:val="1"/>
      <w:numFmt w:val="decimal"/>
      <w:lvlText w:val="%1."/>
      <w:lvlJc w:val="left"/>
      <w:pPr>
        <w:ind w:left="786" w:hanging="56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250CDD8">
      <w:numFmt w:val="bullet"/>
      <w:lvlText w:val="•"/>
      <w:lvlJc w:val="left"/>
      <w:pPr>
        <w:ind w:left="1704" w:hanging="566"/>
      </w:pPr>
      <w:rPr>
        <w:rFonts w:hint="default"/>
      </w:rPr>
    </w:lvl>
    <w:lvl w:ilvl="2" w:tplc="5CFEF1C0">
      <w:numFmt w:val="bullet"/>
      <w:lvlText w:val="•"/>
      <w:lvlJc w:val="left"/>
      <w:pPr>
        <w:ind w:left="2629" w:hanging="566"/>
      </w:pPr>
      <w:rPr>
        <w:rFonts w:hint="default"/>
      </w:rPr>
    </w:lvl>
    <w:lvl w:ilvl="3" w:tplc="EFEE3B58">
      <w:numFmt w:val="bullet"/>
      <w:lvlText w:val="•"/>
      <w:lvlJc w:val="left"/>
      <w:pPr>
        <w:ind w:left="3553" w:hanging="566"/>
      </w:pPr>
      <w:rPr>
        <w:rFonts w:hint="default"/>
      </w:rPr>
    </w:lvl>
    <w:lvl w:ilvl="4" w:tplc="2D6257DC">
      <w:numFmt w:val="bullet"/>
      <w:lvlText w:val="•"/>
      <w:lvlJc w:val="left"/>
      <w:pPr>
        <w:ind w:left="4478" w:hanging="566"/>
      </w:pPr>
      <w:rPr>
        <w:rFonts w:hint="default"/>
      </w:rPr>
    </w:lvl>
    <w:lvl w:ilvl="5" w:tplc="E7625E9E">
      <w:numFmt w:val="bullet"/>
      <w:lvlText w:val="•"/>
      <w:lvlJc w:val="left"/>
      <w:pPr>
        <w:ind w:left="5402" w:hanging="566"/>
      </w:pPr>
      <w:rPr>
        <w:rFonts w:hint="default"/>
      </w:rPr>
    </w:lvl>
    <w:lvl w:ilvl="6" w:tplc="52945EE2">
      <w:numFmt w:val="bullet"/>
      <w:lvlText w:val="•"/>
      <w:lvlJc w:val="left"/>
      <w:pPr>
        <w:ind w:left="6327" w:hanging="566"/>
      </w:pPr>
      <w:rPr>
        <w:rFonts w:hint="default"/>
      </w:rPr>
    </w:lvl>
    <w:lvl w:ilvl="7" w:tplc="8AC06CF6">
      <w:numFmt w:val="bullet"/>
      <w:lvlText w:val="•"/>
      <w:lvlJc w:val="left"/>
      <w:pPr>
        <w:ind w:left="7251" w:hanging="566"/>
      </w:pPr>
      <w:rPr>
        <w:rFonts w:hint="default"/>
      </w:rPr>
    </w:lvl>
    <w:lvl w:ilvl="8" w:tplc="A1AA89B2">
      <w:numFmt w:val="bullet"/>
      <w:lvlText w:val="•"/>
      <w:lvlJc w:val="left"/>
      <w:pPr>
        <w:ind w:left="8176" w:hanging="566"/>
      </w:pPr>
      <w:rPr>
        <w:rFonts w:hint="default"/>
      </w:rPr>
    </w:lvl>
  </w:abstractNum>
  <w:abstractNum w:abstractNumId="10">
    <w:nsid w:val="73624B9B"/>
    <w:multiLevelType w:val="hybridMultilevel"/>
    <w:tmpl w:val="56B4A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2335A2"/>
    <w:multiLevelType w:val="hybridMultilevel"/>
    <w:tmpl w:val="6C56B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1"/>
  </w:num>
  <w:num w:numId="7">
    <w:abstractNumId w:val="1"/>
  </w:num>
  <w:num w:numId="8">
    <w:abstractNumId w:val="5"/>
  </w:num>
  <w:num w:numId="9">
    <w:abstractNumId w:val="9"/>
  </w:num>
  <w:num w:numId="10">
    <w:abstractNumId w:val="8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4AE6"/>
    <w:rsid w:val="000519DF"/>
    <w:rsid w:val="00065790"/>
    <w:rsid w:val="00090036"/>
    <w:rsid w:val="000B4CB0"/>
    <w:rsid w:val="000F02B4"/>
    <w:rsid w:val="00111AC4"/>
    <w:rsid w:val="0011377B"/>
    <w:rsid w:val="00194AE6"/>
    <w:rsid w:val="001A6720"/>
    <w:rsid w:val="001D23D4"/>
    <w:rsid w:val="001F6AA3"/>
    <w:rsid w:val="00233D44"/>
    <w:rsid w:val="00262A3F"/>
    <w:rsid w:val="00262ABB"/>
    <w:rsid w:val="00305722"/>
    <w:rsid w:val="003A3375"/>
    <w:rsid w:val="003A3FC5"/>
    <w:rsid w:val="003D0BC0"/>
    <w:rsid w:val="00405112"/>
    <w:rsid w:val="00416859"/>
    <w:rsid w:val="00426414"/>
    <w:rsid w:val="00443E24"/>
    <w:rsid w:val="004655BA"/>
    <w:rsid w:val="004707A8"/>
    <w:rsid w:val="00491F2C"/>
    <w:rsid w:val="004C6FF4"/>
    <w:rsid w:val="004F1576"/>
    <w:rsid w:val="004F33E2"/>
    <w:rsid w:val="005024F2"/>
    <w:rsid w:val="00526A73"/>
    <w:rsid w:val="005571AF"/>
    <w:rsid w:val="0057047D"/>
    <w:rsid w:val="005B5D1B"/>
    <w:rsid w:val="005F495E"/>
    <w:rsid w:val="00657039"/>
    <w:rsid w:val="006802D6"/>
    <w:rsid w:val="006A1E63"/>
    <w:rsid w:val="006B445C"/>
    <w:rsid w:val="0073482A"/>
    <w:rsid w:val="00742474"/>
    <w:rsid w:val="0076362E"/>
    <w:rsid w:val="007645E6"/>
    <w:rsid w:val="007A6567"/>
    <w:rsid w:val="007B483E"/>
    <w:rsid w:val="007C0B15"/>
    <w:rsid w:val="007E6D7E"/>
    <w:rsid w:val="007F3DC7"/>
    <w:rsid w:val="007F4478"/>
    <w:rsid w:val="00805D41"/>
    <w:rsid w:val="00863409"/>
    <w:rsid w:val="00875737"/>
    <w:rsid w:val="0087772F"/>
    <w:rsid w:val="008B3300"/>
    <w:rsid w:val="008E13EB"/>
    <w:rsid w:val="008E5B93"/>
    <w:rsid w:val="00913B2F"/>
    <w:rsid w:val="0094476D"/>
    <w:rsid w:val="00986DB1"/>
    <w:rsid w:val="009E43D4"/>
    <w:rsid w:val="00A23DCC"/>
    <w:rsid w:val="00A46A7E"/>
    <w:rsid w:val="00AA0C56"/>
    <w:rsid w:val="00AB789C"/>
    <w:rsid w:val="00AC3F79"/>
    <w:rsid w:val="00AD19EB"/>
    <w:rsid w:val="00AD5701"/>
    <w:rsid w:val="00AE233A"/>
    <w:rsid w:val="00B44520"/>
    <w:rsid w:val="00B57F3D"/>
    <w:rsid w:val="00BB0F8B"/>
    <w:rsid w:val="00BB6F94"/>
    <w:rsid w:val="00BD5B56"/>
    <w:rsid w:val="00BE76C7"/>
    <w:rsid w:val="00C835A1"/>
    <w:rsid w:val="00C91CB6"/>
    <w:rsid w:val="00CA059A"/>
    <w:rsid w:val="00CA0E34"/>
    <w:rsid w:val="00CE2BDB"/>
    <w:rsid w:val="00CE4006"/>
    <w:rsid w:val="00D52B1B"/>
    <w:rsid w:val="00D74587"/>
    <w:rsid w:val="00DD4510"/>
    <w:rsid w:val="00DD61C8"/>
    <w:rsid w:val="00E33DA9"/>
    <w:rsid w:val="00E36BB5"/>
    <w:rsid w:val="00E52A40"/>
    <w:rsid w:val="00E61351"/>
    <w:rsid w:val="00E95092"/>
    <w:rsid w:val="00E9649C"/>
    <w:rsid w:val="00EE51C7"/>
    <w:rsid w:val="00F0351C"/>
    <w:rsid w:val="00F65AD0"/>
    <w:rsid w:val="00F7248E"/>
    <w:rsid w:val="00FA2CE9"/>
    <w:rsid w:val="00FA5901"/>
    <w:rsid w:val="00FB1075"/>
    <w:rsid w:val="00FB2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AE6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065790"/>
    <w:pPr>
      <w:ind w:left="450" w:right="224"/>
      <w:jc w:val="center"/>
      <w:outlineLvl w:val="2"/>
    </w:pPr>
    <w:rPr>
      <w:rFonts w:ascii="Verdana" w:eastAsia="Calibri" w:hAnsi="Verdana" w:cs="Verdana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065790"/>
    <w:rPr>
      <w:rFonts w:ascii="Verdana" w:eastAsia="Times New Roman" w:hAnsi="Verdana" w:cs="Verdana"/>
      <w:b/>
      <w:bCs/>
      <w:sz w:val="24"/>
      <w:szCs w:val="24"/>
      <w:lang w:val="ru-RU"/>
    </w:rPr>
  </w:style>
  <w:style w:type="table" w:customStyle="1" w:styleId="TableNormal1">
    <w:name w:val="Table Normal1"/>
    <w:uiPriority w:val="99"/>
    <w:semiHidden/>
    <w:rsid w:val="00194AE6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194AE6"/>
    <w:pPr>
      <w:spacing w:line="275" w:lineRule="exact"/>
      <w:ind w:left="2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615DC"/>
    <w:rPr>
      <w:rFonts w:ascii="Times New Roman" w:eastAsia="Times New Roman" w:hAnsi="Times New Roman"/>
      <w:lang w:eastAsia="en-US"/>
    </w:rPr>
  </w:style>
  <w:style w:type="paragraph" w:customStyle="1" w:styleId="Heading11">
    <w:name w:val="Heading 11"/>
    <w:basedOn w:val="Normal"/>
    <w:uiPriority w:val="99"/>
    <w:rsid w:val="00194AE6"/>
    <w:pPr>
      <w:ind w:left="220"/>
      <w:outlineLvl w:val="1"/>
    </w:pPr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194AE6"/>
    <w:pPr>
      <w:spacing w:line="275" w:lineRule="exact"/>
      <w:ind w:left="220"/>
    </w:pPr>
    <w:rPr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194AE6"/>
    <w:pPr>
      <w:spacing w:line="273" w:lineRule="exact"/>
      <w:ind w:left="110"/>
    </w:pPr>
  </w:style>
  <w:style w:type="paragraph" w:customStyle="1" w:styleId="1">
    <w:name w:val="Абзац списка1"/>
    <w:basedOn w:val="Normal"/>
    <w:uiPriority w:val="99"/>
    <w:rsid w:val="00DD4510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styleId="Title">
    <w:name w:val="Title"/>
    <w:basedOn w:val="Normal"/>
    <w:link w:val="TitleChar"/>
    <w:uiPriority w:val="99"/>
    <w:qFormat/>
    <w:rsid w:val="0094476D"/>
    <w:pPr>
      <w:ind w:left="1405" w:right="1411"/>
      <w:jc w:val="center"/>
    </w:pPr>
    <w:rPr>
      <w:rFonts w:ascii="Lucida Sans Unicode" w:eastAsia="Calibri" w:hAnsi="Lucida Sans Unicode" w:cs="Lucida Sans Unicode"/>
      <w:sz w:val="43"/>
      <w:szCs w:val="43"/>
    </w:rPr>
  </w:style>
  <w:style w:type="character" w:customStyle="1" w:styleId="TitleChar">
    <w:name w:val="Title Char"/>
    <w:basedOn w:val="DefaultParagraphFont"/>
    <w:link w:val="Title"/>
    <w:uiPriority w:val="99"/>
    <w:locked/>
    <w:rsid w:val="0094476D"/>
    <w:rPr>
      <w:rFonts w:ascii="Lucida Sans Unicode" w:eastAsia="Times New Roman" w:hAnsi="Lucida Sans Unicode" w:cs="Lucida Sans Unicode"/>
      <w:sz w:val="43"/>
      <w:szCs w:val="43"/>
      <w:lang w:val="ru-RU"/>
    </w:rPr>
  </w:style>
  <w:style w:type="paragraph" w:customStyle="1" w:styleId="c29">
    <w:name w:val="c29"/>
    <w:basedOn w:val="Normal"/>
    <w:uiPriority w:val="99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DefaultParagraphFont"/>
    <w:uiPriority w:val="99"/>
    <w:rsid w:val="007E6D7E"/>
    <w:rPr>
      <w:rFonts w:cs="Times New Roman"/>
    </w:rPr>
  </w:style>
  <w:style w:type="paragraph" w:customStyle="1" w:styleId="c4">
    <w:name w:val="c4"/>
    <w:basedOn w:val="Normal"/>
    <w:uiPriority w:val="99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3">
    <w:name w:val="c13"/>
    <w:basedOn w:val="Normal"/>
    <w:uiPriority w:val="99"/>
    <w:rsid w:val="007E6D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6">
    <w:name w:val="c6"/>
    <w:basedOn w:val="DefaultParagraphFont"/>
    <w:uiPriority w:val="99"/>
    <w:rsid w:val="00E36BB5"/>
    <w:rPr>
      <w:rFonts w:cs="Times New Roman"/>
    </w:rPr>
  </w:style>
  <w:style w:type="character" w:customStyle="1" w:styleId="c20">
    <w:name w:val="c20"/>
    <w:basedOn w:val="DefaultParagraphFont"/>
    <w:uiPriority w:val="99"/>
    <w:rsid w:val="00E36BB5"/>
    <w:rPr>
      <w:rFonts w:cs="Times New Roman"/>
    </w:rPr>
  </w:style>
  <w:style w:type="character" w:customStyle="1" w:styleId="ListParagraphChar">
    <w:name w:val="List Paragraph Char"/>
    <w:link w:val="ListParagraph"/>
    <w:uiPriority w:val="99"/>
    <w:locked/>
    <w:rsid w:val="00E61351"/>
    <w:rPr>
      <w:rFonts w:ascii="Times New Roman" w:hAnsi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89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477</TotalTime>
  <Pages>30</Pages>
  <Words>9113</Words>
  <Characters>-32766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курса внеурочной деятельности «Разговоры о важном»</dc:title>
  <dc:subject/>
  <dc:creator>Admin</dc:creator>
  <cp:keywords/>
  <dc:description/>
  <cp:lastModifiedBy>Inna</cp:lastModifiedBy>
  <cp:revision>42</cp:revision>
  <cp:lastPrinted>2022-10-31T12:47:00Z</cp:lastPrinted>
  <dcterms:created xsi:type="dcterms:W3CDTF">2022-09-16T13:46:00Z</dcterms:created>
  <dcterms:modified xsi:type="dcterms:W3CDTF">2023-09-25T16:50:00Z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 Word</vt:lpwstr>
  </property>
</Properties>
</file>